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27585" w14:textId="2D720E18" w:rsidR="00E97D27" w:rsidRPr="00D82F27" w:rsidRDefault="009A2C94">
      <w:pPr>
        <w:pStyle w:val="Tittel"/>
        <w:rPr>
          <w:rFonts w:cstheme="majorHAnsi"/>
        </w:rPr>
      </w:pPr>
      <w:r w:rsidRPr="00D82F27">
        <w:rPr>
          <w:noProof/>
          <w:color w:val="93D07C" w:themeColor="accent1" w:themeTint="99"/>
          <w:sz w:val="32"/>
          <w:szCs w:val="32"/>
        </w:rPr>
        <w:drawing>
          <wp:anchor distT="0" distB="0" distL="114300" distR="114300" simplePos="0" relativeHeight="251682848" behindDoc="1" locked="0" layoutInCell="1" allowOverlap="1" wp14:anchorId="79758879" wp14:editId="3E5E5B85">
            <wp:simplePos x="0" y="0"/>
            <wp:positionH relativeFrom="margin">
              <wp:align>right</wp:align>
            </wp:positionH>
            <wp:positionV relativeFrom="paragraph">
              <wp:posOffset>-191770</wp:posOffset>
            </wp:positionV>
            <wp:extent cx="2427667" cy="1657350"/>
            <wp:effectExtent l="0" t="0" r="0" b="0"/>
            <wp:wrapNone/>
            <wp:docPr id="1786165027" name="Bil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7667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7D27" w:rsidRPr="00D82F27">
        <w:rPr>
          <w:rFonts w:cstheme="majorHAnsi"/>
        </w:rPr>
        <w:t>nyhetsbrev</w:t>
      </w:r>
    </w:p>
    <w:p w14:paraId="395E04FD" w14:textId="76267C08" w:rsidR="00A82319" w:rsidRPr="00D82F27" w:rsidRDefault="00E97D27">
      <w:pPr>
        <w:pStyle w:val="Tittel"/>
        <w:rPr>
          <w:rFonts w:cstheme="majorHAnsi"/>
          <w:sz w:val="48"/>
          <w:szCs w:val="12"/>
        </w:rPr>
      </w:pPr>
      <w:r w:rsidRPr="00D82F27">
        <w:rPr>
          <w:rFonts w:cstheme="majorHAnsi"/>
          <w:sz w:val="48"/>
          <w:szCs w:val="12"/>
        </w:rPr>
        <w:t>Rauma frivilligsentral</w:t>
      </w:r>
    </w:p>
    <w:p w14:paraId="028D1BD0" w14:textId="504D33F6" w:rsidR="0078659C" w:rsidRPr="00D82F27" w:rsidRDefault="00790C5D" w:rsidP="00DA39B1">
      <w:pPr>
        <w:pStyle w:val="Undertittel"/>
        <w:tabs>
          <w:tab w:val="left" w:pos="4708"/>
        </w:tabs>
        <w:rPr>
          <w:rFonts w:cstheme="majorHAnsi"/>
          <w:sz w:val="32"/>
          <w:szCs w:val="24"/>
        </w:rPr>
      </w:pPr>
      <w:r w:rsidRPr="00D82F27">
        <w:rPr>
          <w:rFonts w:cstheme="majorHAnsi"/>
          <w:i/>
          <w:iCs/>
          <w:noProof/>
          <w:color w:val="029676" w:themeColor="accent4"/>
          <w:sz w:val="22"/>
          <w:szCs w:val="22"/>
        </w:rPr>
        <w:drawing>
          <wp:anchor distT="0" distB="0" distL="114300" distR="114300" simplePos="0" relativeHeight="251658246" behindDoc="0" locked="0" layoutInCell="1" allowOverlap="1" wp14:anchorId="4AD050A3" wp14:editId="1CED0C62">
            <wp:simplePos x="0" y="0"/>
            <wp:positionH relativeFrom="margin">
              <wp:posOffset>2910840</wp:posOffset>
            </wp:positionH>
            <wp:positionV relativeFrom="paragraph">
              <wp:posOffset>666750</wp:posOffset>
            </wp:positionV>
            <wp:extent cx="766638" cy="766638"/>
            <wp:effectExtent l="0" t="0" r="0" b="0"/>
            <wp:wrapNone/>
            <wp:docPr id="40715155" name="Grafikk 1" descr="Flosshatt med heldekkende fy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15155" name="Grafikk 40715155" descr="Flosshatt med heldekkende fyll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119751">
                      <a:off x="0" y="0"/>
                      <a:ext cx="766638" cy="7666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7D27" w:rsidRPr="00D82F27">
        <w:rPr>
          <w:rFonts w:cstheme="majorHAnsi"/>
          <w:sz w:val="36"/>
          <w:szCs w:val="28"/>
        </w:rPr>
        <w:t xml:space="preserve">Utgave nr. </w:t>
      </w:r>
      <w:r w:rsidR="00AD3CDF" w:rsidRPr="00D82F27">
        <w:rPr>
          <w:rFonts w:cstheme="majorHAnsi"/>
          <w:sz w:val="36"/>
          <w:szCs w:val="28"/>
        </w:rPr>
        <w:t>1</w:t>
      </w:r>
      <w:r w:rsidR="00F75C60">
        <w:rPr>
          <w:rFonts w:cstheme="majorHAnsi"/>
          <w:sz w:val="36"/>
          <w:szCs w:val="28"/>
        </w:rPr>
        <w:t>2</w:t>
      </w:r>
      <w:r w:rsidR="00E97D27" w:rsidRPr="00D82F27">
        <w:rPr>
          <w:rFonts w:cstheme="majorHAnsi"/>
          <w:sz w:val="36"/>
          <w:szCs w:val="28"/>
        </w:rPr>
        <w:t xml:space="preserve"> / </w:t>
      </w:r>
      <w:proofErr w:type="gramStart"/>
      <w:r w:rsidR="00F75C60">
        <w:rPr>
          <w:rFonts w:cstheme="majorHAnsi"/>
          <w:sz w:val="36"/>
          <w:szCs w:val="28"/>
        </w:rPr>
        <w:t>Oktober</w:t>
      </w:r>
      <w:proofErr w:type="gramEnd"/>
      <w:r w:rsidR="00AD3CDF" w:rsidRPr="00D82F27">
        <w:rPr>
          <w:rFonts w:cstheme="majorHAnsi"/>
          <w:sz w:val="36"/>
          <w:szCs w:val="28"/>
        </w:rPr>
        <w:t xml:space="preserve"> </w:t>
      </w:r>
      <w:r w:rsidR="00E97D27" w:rsidRPr="00D82F27">
        <w:rPr>
          <w:rFonts w:cstheme="majorHAnsi"/>
          <w:sz w:val="36"/>
          <w:szCs w:val="28"/>
        </w:rPr>
        <w:t>202</w:t>
      </w:r>
      <w:r w:rsidR="00140490" w:rsidRPr="00D82F27">
        <w:rPr>
          <w:rFonts w:cstheme="majorHAnsi"/>
          <w:sz w:val="36"/>
          <w:szCs w:val="28"/>
        </w:rPr>
        <w:t>5</w:t>
      </w:r>
      <w:r w:rsidR="00DA39B1" w:rsidRPr="00D82F27">
        <w:rPr>
          <w:rFonts w:cstheme="majorHAnsi"/>
          <w:sz w:val="32"/>
          <w:szCs w:val="24"/>
        </w:rPr>
        <w:tab/>
      </w:r>
    </w:p>
    <w:p w14:paraId="71487560" w14:textId="1749B128" w:rsidR="00A4241E" w:rsidRPr="00D82F27" w:rsidRDefault="00790C5D" w:rsidP="0086278B">
      <w:pPr>
        <w:pStyle w:val="Undertittel"/>
        <w:spacing w:after="0"/>
        <w:ind w:left="1440" w:firstLine="720"/>
        <w:jc w:val="center"/>
        <w:rPr>
          <w:rFonts w:cstheme="majorHAnsi"/>
          <w:b/>
          <w:bCs/>
          <w:color w:val="000000" w:themeColor="text1"/>
          <w:sz w:val="40"/>
          <w:szCs w:val="32"/>
        </w:rPr>
      </w:pPr>
      <w:r w:rsidRPr="00D82F27">
        <w:rPr>
          <w:noProof/>
        </w:rPr>
        <w:drawing>
          <wp:anchor distT="0" distB="0" distL="114300" distR="114300" simplePos="0" relativeHeight="251726880" behindDoc="0" locked="0" layoutInCell="1" allowOverlap="1" wp14:anchorId="3DA6AA68" wp14:editId="407F6765">
            <wp:simplePos x="0" y="0"/>
            <wp:positionH relativeFrom="column">
              <wp:posOffset>1999472</wp:posOffset>
            </wp:positionH>
            <wp:positionV relativeFrom="paragraph">
              <wp:posOffset>125095</wp:posOffset>
            </wp:positionV>
            <wp:extent cx="558476" cy="569796"/>
            <wp:effectExtent l="114300" t="114300" r="108585" b="116205"/>
            <wp:wrapNone/>
            <wp:docPr id="1141703111" name="Bilde 10" descr="19 ideer om Høstbad | høst, blader, søte ting å teg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473245" name="Bilde 10" descr="19 ideer om Høstbad | høst, blader, søte ting å tegne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719787">
                      <a:off x="0" y="0"/>
                      <a:ext cx="558476" cy="569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60F9F0" w14:textId="1BF168AF" w:rsidR="00040D7A" w:rsidRPr="00D82F27" w:rsidRDefault="00A4241E" w:rsidP="00040D7A">
      <w:pPr>
        <w:pStyle w:val="Undertittel"/>
        <w:spacing w:after="0"/>
        <w:ind w:left="1440" w:firstLine="720"/>
        <w:jc w:val="center"/>
        <w:rPr>
          <w:rFonts w:asciiTheme="minorHAnsi" w:hAnsiTheme="minorHAnsi" w:cstheme="majorHAnsi"/>
          <w:b/>
          <w:bCs/>
          <w:color w:val="000000" w:themeColor="text1"/>
          <w:sz w:val="40"/>
          <w:szCs w:val="32"/>
        </w:rPr>
      </w:pPr>
      <w:r w:rsidRPr="00D82F27">
        <w:rPr>
          <w:rFonts w:asciiTheme="minorHAnsi" w:hAnsiTheme="minorHAnsi" w:cstheme="majorHAnsi"/>
          <w:b/>
          <w:bCs/>
          <w:noProof/>
          <w:color w:val="000000" w:themeColor="text1"/>
          <w:sz w:val="36"/>
          <w:szCs w:val="28"/>
        </w:rPr>
        <mc:AlternateContent>
          <mc:Choice Requires="wps">
            <w:drawing>
              <wp:anchor distT="320040" distB="320040" distL="320040" distR="320040" simplePos="0" relativeHeight="251658263" behindDoc="0" locked="0" layoutInCell="1" allowOverlap="1" wp14:anchorId="101AE998" wp14:editId="418BE765">
                <wp:simplePos x="0" y="0"/>
                <wp:positionH relativeFrom="margin">
                  <wp:align>left</wp:align>
                </wp:positionH>
                <wp:positionV relativeFrom="margin">
                  <wp:posOffset>1965472</wp:posOffset>
                </wp:positionV>
                <wp:extent cx="2447290" cy="6950075"/>
                <wp:effectExtent l="0" t="0" r="10160" b="22225"/>
                <wp:wrapSquare wrapText="bothSides"/>
                <wp:docPr id="47" name="Tekstbok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7290" cy="6950597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92D05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12BA2C" w14:textId="0FFDB0CA" w:rsidR="00DA39B1" w:rsidRPr="00790C5D" w:rsidRDefault="009A2C94" w:rsidP="00790C5D">
                            <w:pPr>
                              <w:pBdr>
                                <w:left w:val="single" w:sz="80" w:space="4" w:color="7F7F7F" w:themeColor="text1" w:themeTint="80"/>
                                <w:bottom w:val="single" w:sz="8" w:space="4" w:color="7F7F7F" w:themeColor="text1" w:themeTint="80"/>
                              </w:pBdr>
                              <w:spacing w:before="40" w:line="276" w:lineRule="auto"/>
                              <w:rPr>
                                <w:b/>
                                <w:bCs/>
                                <w:color w:val="9E4522"/>
                                <w:sz w:val="48"/>
                                <w:szCs w:val="48"/>
                              </w:rPr>
                            </w:pPr>
                            <w:r w:rsidRPr="00790C5D">
                              <w:rPr>
                                <w:b/>
                                <w:bCs/>
                                <w:color w:val="9E4522"/>
                                <w:sz w:val="48"/>
                                <w:szCs w:val="48"/>
                              </w:rPr>
                              <w:t>Høst 2025</w:t>
                            </w:r>
                          </w:p>
                          <w:p w14:paraId="243C7F4B" w14:textId="362974E6" w:rsidR="00AF47A2" w:rsidRDefault="00A134A6" w:rsidP="00A61128">
                            <w:pPr>
                              <w:spacing w:after="240" w:line="360" w:lineRule="auto"/>
                              <w:rPr>
                                <w:rFonts w:eastAsia="Times New Roman" w:cs="Arial"/>
                                <w:color w:val="2A4F1C" w:themeColor="accent1" w:themeShade="80"/>
                                <w:spacing w:val="0"/>
                                <w:kern w:val="0"/>
                                <w:sz w:val="24"/>
                                <w:szCs w:val="24"/>
                                <w:lang w:eastAsia="nb-NO"/>
                                <w14:ligatures w14:val="none"/>
                              </w:rPr>
                            </w:pPr>
                            <w:r>
                              <w:rPr>
                                <w:rFonts w:eastAsia="Times New Roman" w:cs="Arial"/>
                                <w:color w:val="2A4F1C" w:themeColor="accent1" w:themeShade="80"/>
                                <w:spacing w:val="0"/>
                                <w:kern w:val="0"/>
                                <w:sz w:val="24"/>
                                <w:szCs w:val="24"/>
                                <w:lang w:eastAsia="nb-NO"/>
                                <w14:ligatures w14:val="none"/>
                              </w:rPr>
                              <w:t>Høsten er en travel tid, og det tipper jeg at dere også kjenner på! I tillegg til mange uli</w:t>
                            </w:r>
                            <w:r w:rsidR="00E659EE">
                              <w:rPr>
                                <w:rFonts w:eastAsia="Times New Roman" w:cs="Arial"/>
                                <w:color w:val="2A4F1C" w:themeColor="accent1" w:themeShade="80"/>
                                <w:spacing w:val="0"/>
                                <w:kern w:val="0"/>
                                <w:sz w:val="24"/>
                                <w:szCs w:val="24"/>
                                <w:lang w:eastAsia="nb-NO"/>
                                <w14:ligatures w14:val="none"/>
                              </w:rPr>
                              <w:t xml:space="preserve">ke </w:t>
                            </w:r>
                            <w:r>
                              <w:rPr>
                                <w:rFonts w:eastAsia="Times New Roman" w:cs="Arial"/>
                                <w:color w:val="2A4F1C" w:themeColor="accent1" w:themeShade="80"/>
                                <w:spacing w:val="0"/>
                                <w:kern w:val="0"/>
                                <w:sz w:val="24"/>
                                <w:szCs w:val="24"/>
                                <w:lang w:eastAsia="nb-NO"/>
                                <w14:ligatures w14:val="none"/>
                              </w:rPr>
                              <w:t xml:space="preserve">aktiviteter og arrangement, så </w:t>
                            </w:r>
                            <w:r w:rsidR="00E71505">
                              <w:rPr>
                                <w:rFonts w:eastAsia="Times New Roman" w:cs="Arial"/>
                                <w:color w:val="2A4F1C" w:themeColor="accent1" w:themeShade="80"/>
                                <w:spacing w:val="0"/>
                                <w:kern w:val="0"/>
                                <w:sz w:val="24"/>
                                <w:szCs w:val="24"/>
                                <w:lang w:eastAsia="nb-NO"/>
                                <w14:ligatures w14:val="none"/>
                              </w:rPr>
                              <w:t xml:space="preserve">dukker det opp mange </w:t>
                            </w:r>
                            <w:r w:rsidR="00E659EE">
                              <w:rPr>
                                <w:rFonts w:eastAsia="Times New Roman" w:cs="Arial"/>
                                <w:color w:val="2A4F1C" w:themeColor="accent1" w:themeShade="80"/>
                                <w:spacing w:val="0"/>
                                <w:kern w:val="0"/>
                                <w:sz w:val="24"/>
                                <w:szCs w:val="24"/>
                                <w:lang w:eastAsia="nb-NO"/>
                                <w14:ligatures w14:val="none"/>
                              </w:rPr>
                              <w:t>tilskuddsordninger</w:t>
                            </w:r>
                            <w:r w:rsidR="00E71505">
                              <w:rPr>
                                <w:rFonts w:eastAsia="Times New Roman" w:cs="Arial"/>
                                <w:color w:val="2A4F1C" w:themeColor="accent1" w:themeShade="80"/>
                                <w:spacing w:val="0"/>
                                <w:kern w:val="0"/>
                                <w:sz w:val="24"/>
                                <w:szCs w:val="24"/>
                                <w:lang w:eastAsia="nb-NO"/>
                                <w14:ligatures w14:val="none"/>
                              </w:rPr>
                              <w:t xml:space="preserve"> med </w:t>
                            </w:r>
                            <w:r w:rsidR="00425CB3">
                              <w:rPr>
                                <w:rFonts w:eastAsia="Times New Roman" w:cs="Arial"/>
                                <w:color w:val="2A4F1C" w:themeColor="accent1" w:themeShade="80"/>
                                <w:spacing w:val="0"/>
                                <w:kern w:val="0"/>
                                <w:sz w:val="24"/>
                                <w:szCs w:val="24"/>
                                <w:lang w:eastAsia="nb-NO"/>
                                <w14:ligatures w14:val="none"/>
                              </w:rPr>
                              <w:t xml:space="preserve">løpende </w:t>
                            </w:r>
                            <w:r w:rsidR="00E71505">
                              <w:rPr>
                                <w:rFonts w:eastAsia="Times New Roman" w:cs="Arial"/>
                                <w:color w:val="2A4F1C" w:themeColor="accent1" w:themeShade="80"/>
                                <w:spacing w:val="0"/>
                                <w:kern w:val="0"/>
                                <w:sz w:val="24"/>
                                <w:szCs w:val="24"/>
                                <w:lang w:eastAsia="nb-NO"/>
                                <w14:ligatures w14:val="none"/>
                              </w:rPr>
                              <w:t xml:space="preserve">frister </w:t>
                            </w:r>
                            <w:r w:rsidR="00425CB3">
                              <w:rPr>
                                <w:rFonts w:eastAsia="Times New Roman" w:cs="Arial"/>
                                <w:color w:val="2A4F1C" w:themeColor="accent1" w:themeShade="80"/>
                                <w:spacing w:val="0"/>
                                <w:kern w:val="0"/>
                                <w:sz w:val="24"/>
                                <w:szCs w:val="24"/>
                                <w:lang w:eastAsia="nb-NO"/>
                                <w14:ligatures w14:val="none"/>
                              </w:rPr>
                              <w:t>gjennom hele høsten</w:t>
                            </w:r>
                            <w:r w:rsidR="00E659EE">
                              <w:rPr>
                                <w:rFonts w:eastAsia="Times New Roman" w:cs="Arial"/>
                                <w:color w:val="2A4F1C" w:themeColor="accent1" w:themeShade="80"/>
                                <w:spacing w:val="0"/>
                                <w:kern w:val="0"/>
                                <w:sz w:val="24"/>
                                <w:szCs w:val="24"/>
                                <w:lang w:eastAsia="nb-NO"/>
                                <w14:ligatures w14:val="none"/>
                              </w:rPr>
                              <w:t>.</w:t>
                            </w:r>
                            <w:r w:rsidR="00E71505">
                              <w:rPr>
                                <w:rFonts w:eastAsia="Times New Roman" w:cs="Arial"/>
                                <w:color w:val="2A4F1C" w:themeColor="accent1" w:themeShade="80"/>
                                <w:spacing w:val="0"/>
                                <w:kern w:val="0"/>
                                <w:sz w:val="24"/>
                                <w:szCs w:val="24"/>
                                <w:lang w:eastAsia="nb-NO"/>
                                <w14:ligatures w14:val="none"/>
                              </w:rPr>
                              <w:t xml:space="preserve"> Spesielt mange frister er det i starten av november. </w:t>
                            </w:r>
                            <w:r w:rsidR="00E659EE">
                              <w:rPr>
                                <w:rFonts w:eastAsia="Times New Roman" w:cs="Arial"/>
                                <w:color w:val="2A4F1C" w:themeColor="accent1" w:themeShade="80"/>
                                <w:spacing w:val="0"/>
                                <w:kern w:val="0"/>
                                <w:sz w:val="24"/>
                                <w:szCs w:val="24"/>
                                <w:lang w:eastAsia="nb-NO"/>
                                <w14:ligatures w14:val="none"/>
                              </w:rPr>
                              <w:t>Jeg har derfor prøvd å lage en oversikt over de største og viktigste tilskuddsordningene</w:t>
                            </w:r>
                            <w:r w:rsidR="00F8286E">
                              <w:rPr>
                                <w:rFonts w:eastAsia="Times New Roman" w:cs="Arial"/>
                                <w:color w:val="2A4F1C" w:themeColor="accent1" w:themeShade="80"/>
                                <w:spacing w:val="0"/>
                                <w:kern w:val="0"/>
                                <w:sz w:val="24"/>
                                <w:szCs w:val="24"/>
                                <w:lang w:eastAsia="nb-NO"/>
                                <w14:ligatures w14:val="none"/>
                              </w:rPr>
                              <w:t xml:space="preserve"> for å gjøre det så enkelt som mulig for dere. Jeg ønsker også at dere tar kontakt med Frivilligsentralen om det er noe jeg kan bidra med i søkeprosessen.</w:t>
                            </w:r>
                            <w:r w:rsidR="007F27E0">
                              <w:rPr>
                                <w:rFonts w:eastAsia="Times New Roman" w:cs="Arial"/>
                                <w:color w:val="2A4F1C" w:themeColor="accent1" w:themeShade="80"/>
                                <w:spacing w:val="0"/>
                                <w:kern w:val="0"/>
                                <w:sz w:val="24"/>
                                <w:szCs w:val="24"/>
                                <w:lang w:eastAsia="nb-NO"/>
                                <w14:ligatures w14:val="none"/>
                              </w:rPr>
                              <w:t xml:space="preserve"> Jeg har stor troa på at samarbeid på tvers av lag, foreninger og kommunen kan bidra til </w:t>
                            </w:r>
                            <w:r w:rsidR="006A5F6B">
                              <w:rPr>
                                <w:rFonts w:eastAsia="Times New Roman" w:cs="Arial"/>
                                <w:color w:val="2A4F1C" w:themeColor="accent1" w:themeShade="80"/>
                                <w:spacing w:val="0"/>
                                <w:kern w:val="0"/>
                                <w:sz w:val="24"/>
                                <w:szCs w:val="24"/>
                                <w:lang w:eastAsia="nb-NO"/>
                                <w14:ligatures w14:val="none"/>
                              </w:rPr>
                              <w:t xml:space="preserve">gode søknader og </w:t>
                            </w:r>
                            <w:r w:rsidR="00425CB3">
                              <w:rPr>
                                <w:rFonts w:eastAsia="Times New Roman" w:cs="Arial"/>
                                <w:color w:val="2A4F1C" w:themeColor="accent1" w:themeShade="80"/>
                                <w:spacing w:val="0"/>
                                <w:kern w:val="0"/>
                                <w:sz w:val="24"/>
                                <w:szCs w:val="24"/>
                                <w:lang w:eastAsia="nb-NO"/>
                                <w14:ligatures w14:val="none"/>
                              </w:rPr>
                              <w:t xml:space="preserve">gode prosjekt. </w:t>
                            </w:r>
                            <w:r w:rsidR="00276FAD">
                              <w:rPr>
                                <w:rFonts w:eastAsia="Times New Roman" w:cs="Arial"/>
                                <w:color w:val="2A4F1C" w:themeColor="accent1" w:themeShade="80"/>
                                <w:spacing w:val="0"/>
                                <w:kern w:val="0"/>
                                <w:sz w:val="24"/>
                                <w:szCs w:val="24"/>
                                <w:lang w:eastAsia="nb-NO"/>
                                <w14:ligatures w14:val="none"/>
                              </w:rPr>
                              <w:t xml:space="preserve">Sammen kan vi </w:t>
                            </w:r>
                            <w:r w:rsidR="00A61128">
                              <w:rPr>
                                <w:rFonts w:eastAsia="Times New Roman" w:cs="Arial"/>
                                <w:color w:val="2A4F1C" w:themeColor="accent1" w:themeShade="80"/>
                                <w:spacing w:val="0"/>
                                <w:kern w:val="0"/>
                                <w:sz w:val="24"/>
                                <w:szCs w:val="24"/>
                                <w:lang w:eastAsia="nb-NO"/>
                                <w14:ligatures w14:val="none"/>
                              </w:rPr>
                              <w:t>få</w:t>
                            </w:r>
                            <w:r w:rsidR="00276FAD">
                              <w:rPr>
                                <w:rFonts w:eastAsia="Times New Roman" w:cs="Arial"/>
                                <w:color w:val="2A4F1C" w:themeColor="accent1" w:themeShade="80"/>
                                <w:spacing w:val="0"/>
                                <w:kern w:val="0"/>
                                <w:sz w:val="24"/>
                                <w:szCs w:val="24"/>
                                <w:lang w:eastAsia="nb-NO"/>
                                <w14:ligatures w14:val="none"/>
                              </w:rPr>
                              <w:t xml:space="preserve"> til mye! </w:t>
                            </w:r>
                          </w:p>
                          <w:p w14:paraId="4E81679C" w14:textId="77777777" w:rsidR="00A61128" w:rsidRPr="00AF47A2" w:rsidRDefault="00A61128" w:rsidP="00AF47A2">
                            <w:pPr>
                              <w:spacing w:after="240" w:line="276" w:lineRule="auto"/>
                              <w:rPr>
                                <w:rFonts w:eastAsia="Times New Roman" w:cs="Arial"/>
                                <w:color w:val="2A4F1C" w:themeColor="accent1" w:themeShade="80"/>
                                <w:spacing w:val="0"/>
                                <w:kern w:val="0"/>
                                <w:sz w:val="24"/>
                                <w:szCs w:val="24"/>
                                <w:lang w:eastAsia="nb-NO"/>
                                <w14:ligatures w14:val="none"/>
                              </w:rPr>
                            </w:pPr>
                          </w:p>
                          <w:p w14:paraId="53CA39E9" w14:textId="6055B23B" w:rsidR="00D2728F" w:rsidRPr="00ED5DF3" w:rsidRDefault="00D2728F" w:rsidP="00A83CF8">
                            <w:pPr>
                              <w:rPr>
                                <w:color w:val="2A4F1C" w:themeColor="accent1" w:themeShade="8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2880" tIns="0" rIns="13716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1AE998" id="_x0000_t202" coordsize="21600,21600" o:spt="202" path="m,l,21600r21600,l21600,xe">
                <v:stroke joinstyle="miter"/>
                <v:path gradientshapeok="t" o:connecttype="rect"/>
              </v:shapetype>
              <v:shape id="Tekstboks 13" o:spid="_x0000_s1026" type="#_x0000_t202" style="position:absolute;left:0;text-align:left;margin-left:0;margin-top:154.75pt;width:192.7pt;height:547.25pt;z-index:251658263;visibility:visible;mso-wrap-style:square;mso-width-percent:0;mso-height-percent:0;mso-wrap-distance-left:25.2pt;mso-wrap-distance-top:25.2pt;mso-wrap-distance-right:25.2pt;mso-wrap-distance-bottom:25.2pt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" filled="f" strokecolor="#92d050" strokeweight=".5pt">
                <v:textbox inset="14.4pt,0,10.8pt,0">
                  <w:txbxContent>
                    <w:p w14:paraId="3D12BA2C" w14:textId="0FFDB0CA" w:rsidR="00DA39B1" w:rsidRPr="00790C5D" w:rsidRDefault="009A2C94" w:rsidP="00790C5D">
                      <w:pPr>
                        <w:pBdr>
                          <w:left w:val="single" w:sz="80" w:space="4" w:color="7F7F7F" w:themeColor="text1" w:themeTint="80"/>
                          <w:bottom w:val="single" w:sz="8" w:space="4" w:color="7F7F7F" w:themeColor="text1" w:themeTint="80"/>
                        </w:pBdr>
                        <w:spacing w:before="40" w:line="276" w:lineRule="auto"/>
                        <w:rPr>
                          <w:b/>
                          <w:bCs/>
                          <w:color w:val="9E4522"/>
                          <w:sz w:val="48"/>
                          <w:szCs w:val="48"/>
                        </w:rPr>
                      </w:pPr>
                      <w:r w:rsidRPr="00790C5D">
                        <w:rPr>
                          <w:b/>
                          <w:bCs/>
                          <w:color w:val="9E4522"/>
                          <w:sz w:val="48"/>
                          <w:szCs w:val="48"/>
                        </w:rPr>
                        <w:t>Høst 2025</w:t>
                      </w:r>
                    </w:p>
                    <w:p w14:paraId="243C7F4B" w14:textId="362974E6" w:rsidR="00AF47A2" w:rsidRDefault="00A134A6" w:rsidP="00A61128">
                      <w:pPr>
                        <w:spacing w:after="240" w:line="360" w:lineRule="auto"/>
                        <w:rPr>
                          <w:rFonts w:eastAsia="Times New Roman" w:cs="Arial"/>
                          <w:color w:val="2A4F1C" w:themeColor="accent1" w:themeShade="80"/>
                          <w:spacing w:val="0"/>
                          <w:kern w:val="0"/>
                          <w:sz w:val="24"/>
                          <w:szCs w:val="24"/>
                          <w:lang w:eastAsia="nb-NO"/>
                          <w14:ligatures w14:val="none"/>
                        </w:rPr>
                      </w:pPr>
                      <w:r>
                        <w:rPr>
                          <w:rFonts w:eastAsia="Times New Roman" w:cs="Arial"/>
                          <w:color w:val="2A4F1C" w:themeColor="accent1" w:themeShade="80"/>
                          <w:spacing w:val="0"/>
                          <w:kern w:val="0"/>
                          <w:sz w:val="24"/>
                          <w:szCs w:val="24"/>
                          <w:lang w:eastAsia="nb-NO"/>
                          <w14:ligatures w14:val="none"/>
                        </w:rPr>
                        <w:t>Høsten er en travel tid, og det tipper jeg at dere også kjenner på! I tillegg til mange uli</w:t>
                      </w:r>
                      <w:r w:rsidR="00E659EE">
                        <w:rPr>
                          <w:rFonts w:eastAsia="Times New Roman" w:cs="Arial"/>
                          <w:color w:val="2A4F1C" w:themeColor="accent1" w:themeShade="80"/>
                          <w:spacing w:val="0"/>
                          <w:kern w:val="0"/>
                          <w:sz w:val="24"/>
                          <w:szCs w:val="24"/>
                          <w:lang w:eastAsia="nb-NO"/>
                          <w14:ligatures w14:val="none"/>
                        </w:rPr>
                        <w:t xml:space="preserve">ke </w:t>
                      </w:r>
                      <w:r>
                        <w:rPr>
                          <w:rFonts w:eastAsia="Times New Roman" w:cs="Arial"/>
                          <w:color w:val="2A4F1C" w:themeColor="accent1" w:themeShade="80"/>
                          <w:spacing w:val="0"/>
                          <w:kern w:val="0"/>
                          <w:sz w:val="24"/>
                          <w:szCs w:val="24"/>
                          <w:lang w:eastAsia="nb-NO"/>
                          <w14:ligatures w14:val="none"/>
                        </w:rPr>
                        <w:t xml:space="preserve">aktiviteter og arrangement, så </w:t>
                      </w:r>
                      <w:r w:rsidR="00E71505">
                        <w:rPr>
                          <w:rFonts w:eastAsia="Times New Roman" w:cs="Arial"/>
                          <w:color w:val="2A4F1C" w:themeColor="accent1" w:themeShade="80"/>
                          <w:spacing w:val="0"/>
                          <w:kern w:val="0"/>
                          <w:sz w:val="24"/>
                          <w:szCs w:val="24"/>
                          <w:lang w:eastAsia="nb-NO"/>
                          <w14:ligatures w14:val="none"/>
                        </w:rPr>
                        <w:t xml:space="preserve">dukker det opp mange </w:t>
                      </w:r>
                      <w:r w:rsidR="00E659EE">
                        <w:rPr>
                          <w:rFonts w:eastAsia="Times New Roman" w:cs="Arial"/>
                          <w:color w:val="2A4F1C" w:themeColor="accent1" w:themeShade="80"/>
                          <w:spacing w:val="0"/>
                          <w:kern w:val="0"/>
                          <w:sz w:val="24"/>
                          <w:szCs w:val="24"/>
                          <w:lang w:eastAsia="nb-NO"/>
                          <w14:ligatures w14:val="none"/>
                        </w:rPr>
                        <w:t>tilskuddsordninger</w:t>
                      </w:r>
                      <w:r w:rsidR="00E71505">
                        <w:rPr>
                          <w:rFonts w:eastAsia="Times New Roman" w:cs="Arial"/>
                          <w:color w:val="2A4F1C" w:themeColor="accent1" w:themeShade="80"/>
                          <w:spacing w:val="0"/>
                          <w:kern w:val="0"/>
                          <w:sz w:val="24"/>
                          <w:szCs w:val="24"/>
                          <w:lang w:eastAsia="nb-NO"/>
                          <w14:ligatures w14:val="none"/>
                        </w:rPr>
                        <w:t xml:space="preserve"> med </w:t>
                      </w:r>
                      <w:r w:rsidR="00425CB3">
                        <w:rPr>
                          <w:rFonts w:eastAsia="Times New Roman" w:cs="Arial"/>
                          <w:color w:val="2A4F1C" w:themeColor="accent1" w:themeShade="80"/>
                          <w:spacing w:val="0"/>
                          <w:kern w:val="0"/>
                          <w:sz w:val="24"/>
                          <w:szCs w:val="24"/>
                          <w:lang w:eastAsia="nb-NO"/>
                          <w14:ligatures w14:val="none"/>
                        </w:rPr>
                        <w:t xml:space="preserve">løpende </w:t>
                      </w:r>
                      <w:r w:rsidR="00E71505">
                        <w:rPr>
                          <w:rFonts w:eastAsia="Times New Roman" w:cs="Arial"/>
                          <w:color w:val="2A4F1C" w:themeColor="accent1" w:themeShade="80"/>
                          <w:spacing w:val="0"/>
                          <w:kern w:val="0"/>
                          <w:sz w:val="24"/>
                          <w:szCs w:val="24"/>
                          <w:lang w:eastAsia="nb-NO"/>
                          <w14:ligatures w14:val="none"/>
                        </w:rPr>
                        <w:t xml:space="preserve">frister </w:t>
                      </w:r>
                      <w:r w:rsidR="00425CB3">
                        <w:rPr>
                          <w:rFonts w:eastAsia="Times New Roman" w:cs="Arial"/>
                          <w:color w:val="2A4F1C" w:themeColor="accent1" w:themeShade="80"/>
                          <w:spacing w:val="0"/>
                          <w:kern w:val="0"/>
                          <w:sz w:val="24"/>
                          <w:szCs w:val="24"/>
                          <w:lang w:eastAsia="nb-NO"/>
                          <w14:ligatures w14:val="none"/>
                        </w:rPr>
                        <w:t>gjennom hele høsten</w:t>
                      </w:r>
                      <w:r w:rsidR="00E659EE">
                        <w:rPr>
                          <w:rFonts w:eastAsia="Times New Roman" w:cs="Arial"/>
                          <w:color w:val="2A4F1C" w:themeColor="accent1" w:themeShade="80"/>
                          <w:spacing w:val="0"/>
                          <w:kern w:val="0"/>
                          <w:sz w:val="24"/>
                          <w:szCs w:val="24"/>
                          <w:lang w:eastAsia="nb-NO"/>
                          <w14:ligatures w14:val="none"/>
                        </w:rPr>
                        <w:t>.</w:t>
                      </w:r>
                      <w:r w:rsidR="00E71505">
                        <w:rPr>
                          <w:rFonts w:eastAsia="Times New Roman" w:cs="Arial"/>
                          <w:color w:val="2A4F1C" w:themeColor="accent1" w:themeShade="80"/>
                          <w:spacing w:val="0"/>
                          <w:kern w:val="0"/>
                          <w:sz w:val="24"/>
                          <w:szCs w:val="24"/>
                          <w:lang w:eastAsia="nb-NO"/>
                          <w14:ligatures w14:val="none"/>
                        </w:rPr>
                        <w:t xml:space="preserve"> Spesielt mange frister er det i starten av november. </w:t>
                      </w:r>
                      <w:r w:rsidR="00E659EE">
                        <w:rPr>
                          <w:rFonts w:eastAsia="Times New Roman" w:cs="Arial"/>
                          <w:color w:val="2A4F1C" w:themeColor="accent1" w:themeShade="80"/>
                          <w:spacing w:val="0"/>
                          <w:kern w:val="0"/>
                          <w:sz w:val="24"/>
                          <w:szCs w:val="24"/>
                          <w:lang w:eastAsia="nb-NO"/>
                          <w14:ligatures w14:val="none"/>
                        </w:rPr>
                        <w:t>Jeg har derfor prøvd å lage en oversikt over de største og viktigste tilskuddsordningene</w:t>
                      </w:r>
                      <w:r w:rsidR="00F8286E">
                        <w:rPr>
                          <w:rFonts w:eastAsia="Times New Roman" w:cs="Arial"/>
                          <w:color w:val="2A4F1C" w:themeColor="accent1" w:themeShade="80"/>
                          <w:spacing w:val="0"/>
                          <w:kern w:val="0"/>
                          <w:sz w:val="24"/>
                          <w:szCs w:val="24"/>
                          <w:lang w:eastAsia="nb-NO"/>
                          <w14:ligatures w14:val="none"/>
                        </w:rPr>
                        <w:t xml:space="preserve"> for å gjøre det så enkelt som mulig for dere. Jeg ønsker også at dere tar kontakt med Frivilligsentralen om det er noe jeg kan bidra med i søkeprosessen.</w:t>
                      </w:r>
                      <w:r w:rsidR="007F27E0">
                        <w:rPr>
                          <w:rFonts w:eastAsia="Times New Roman" w:cs="Arial"/>
                          <w:color w:val="2A4F1C" w:themeColor="accent1" w:themeShade="80"/>
                          <w:spacing w:val="0"/>
                          <w:kern w:val="0"/>
                          <w:sz w:val="24"/>
                          <w:szCs w:val="24"/>
                          <w:lang w:eastAsia="nb-NO"/>
                          <w14:ligatures w14:val="none"/>
                        </w:rPr>
                        <w:t xml:space="preserve"> Jeg har stor troa på at samarbeid på tvers av lag, foreninger og kommunen kan bidra til </w:t>
                      </w:r>
                      <w:r w:rsidR="006A5F6B">
                        <w:rPr>
                          <w:rFonts w:eastAsia="Times New Roman" w:cs="Arial"/>
                          <w:color w:val="2A4F1C" w:themeColor="accent1" w:themeShade="80"/>
                          <w:spacing w:val="0"/>
                          <w:kern w:val="0"/>
                          <w:sz w:val="24"/>
                          <w:szCs w:val="24"/>
                          <w:lang w:eastAsia="nb-NO"/>
                          <w14:ligatures w14:val="none"/>
                        </w:rPr>
                        <w:t xml:space="preserve">gode søknader og </w:t>
                      </w:r>
                      <w:r w:rsidR="00425CB3">
                        <w:rPr>
                          <w:rFonts w:eastAsia="Times New Roman" w:cs="Arial"/>
                          <w:color w:val="2A4F1C" w:themeColor="accent1" w:themeShade="80"/>
                          <w:spacing w:val="0"/>
                          <w:kern w:val="0"/>
                          <w:sz w:val="24"/>
                          <w:szCs w:val="24"/>
                          <w:lang w:eastAsia="nb-NO"/>
                          <w14:ligatures w14:val="none"/>
                        </w:rPr>
                        <w:t xml:space="preserve">gode prosjekt. </w:t>
                      </w:r>
                      <w:r w:rsidR="00276FAD">
                        <w:rPr>
                          <w:rFonts w:eastAsia="Times New Roman" w:cs="Arial"/>
                          <w:color w:val="2A4F1C" w:themeColor="accent1" w:themeShade="80"/>
                          <w:spacing w:val="0"/>
                          <w:kern w:val="0"/>
                          <w:sz w:val="24"/>
                          <w:szCs w:val="24"/>
                          <w:lang w:eastAsia="nb-NO"/>
                          <w14:ligatures w14:val="none"/>
                        </w:rPr>
                        <w:t xml:space="preserve">Sammen kan vi </w:t>
                      </w:r>
                      <w:r w:rsidR="00A61128">
                        <w:rPr>
                          <w:rFonts w:eastAsia="Times New Roman" w:cs="Arial"/>
                          <w:color w:val="2A4F1C" w:themeColor="accent1" w:themeShade="80"/>
                          <w:spacing w:val="0"/>
                          <w:kern w:val="0"/>
                          <w:sz w:val="24"/>
                          <w:szCs w:val="24"/>
                          <w:lang w:eastAsia="nb-NO"/>
                          <w14:ligatures w14:val="none"/>
                        </w:rPr>
                        <w:t>få</w:t>
                      </w:r>
                      <w:r w:rsidR="00276FAD">
                        <w:rPr>
                          <w:rFonts w:eastAsia="Times New Roman" w:cs="Arial"/>
                          <w:color w:val="2A4F1C" w:themeColor="accent1" w:themeShade="80"/>
                          <w:spacing w:val="0"/>
                          <w:kern w:val="0"/>
                          <w:sz w:val="24"/>
                          <w:szCs w:val="24"/>
                          <w:lang w:eastAsia="nb-NO"/>
                          <w14:ligatures w14:val="none"/>
                        </w:rPr>
                        <w:t xml:space="preserve"> til mye! </w:t>
                      </w:r>
                    </w:p>
                    <w:p w14:paraId="4E81679C" w14:textId="77777777" w:rsidR="00A61128" w:rsidRPr="00AF47A2" w:rsidRDefault="00A61128" w:rsidP="00AF47A2">
                      <w:pPr>
                        <w:spacing w:after="240" w:line="276" w:lineRule="auto"/>
                        <w:rPr>
                          <w:rFonts w:eastAsia="Times New Roman" w:cs="Arial"/>
                          <w:color w:val="2A4F1C" w:themeColor="accent1" w:themeShade="80"/>
                          <w:spacing w:val="0"/>
                          <w:kern w:val="0"/>
                          <w:sz w:val="24"/>
                          <w:szCs w:val="24"/>
                          <w:lang w:eastAsia="nb-NO"/>
                          <w14:ligatures w14:val="none"/>
                        </w:rPr>
                      </w:pPr>
                    </w:p>
                    <w:p w14:paraId="53CA39E9" w14:textId="6055B23B" w:rsidR="00D2728F" w:rsidRPr="00ED5DF3" w:rsidRDefault="00D2728F" w:rsidP="00A83CF8">
                      <w:pPr>
                        <w:rPr>
                          <w:color w:val="2A4F1C" w:themeColor="accent1" w:themeShade="80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E97D27" w:rsidRPr="00D82F27">
        <w:rPr>
          <w:rFonts w:asciiTheme="minorHAnsi" w:hAnsiTheme="minorHAnsi" w:cstheme="majorHAnsi"/>
          <w:b/>
          <w:bCs/>
          <w:color w:val="000000" w:themeColor="text1"/>
          <w:sz w:val="36"/>
          <w:szCs w:val="28"/>
        </w:rPr>
        <w:t>«</w:t>
      </w:r>
      <w:r w:rsidR="004D5E7A" w:rsidRPr="00D82F27">
        <w:rPr>
          <w:rFonts w:asciiTheme="minorHAnsi" w:hAnsiTheme="minorHAnsi" w:cstheme="majorHAnsi"/>
          <w:b/>
          <w:bCs/>
          <w:color w:val="000000" w:themeColor="text1"/>
          <w:sz w:val="36"/>
          <w:szCs w:val="28"/>
        </w:rPr>
        <w:t xml:space="preserve">MÅNEDENS HATTELØFT GÅR </w:t>
      </w:r>
      <w:proofErr w:type="gramStart"/>
      <w:r w:rsidR="004D5E7A" w:rsidRPr="00D82F27">
        <w:rPr>
          <w:rFonts w:asciiTheme="minorHAnsi" w:hAnsiTheme="minorHAnsi" w:cstheme="majorHAnsi"/>
          <w:b/>
          <w:bCs/>
          <w:color w:val="000000" w:themeColor="text1"/>
          <w:sz w:val="36"/>
          <w:szCs w:val="28"/>
        </w:rPr>
        <w:t>TIL</w:t>
      </w:r>
      <w:r w:rsidR="00C708E1" w:rsidRPr="00D82F27">
        <w:rPr>
          <w:rFonts w:asciiTheme="minorHAnsi" w:hAnsiTheme="minorHAnsi" w:cstheme="majorHAnsi"/>
          <w:b/>
          <w:bCs/>
          <w:color w:val="000000" w:themeColor="text1"/>
          <w:sz w:val="36"/>
          <w:szCs w:val="28"/>
        </w:rPr>
        <w:t>…</w:t>
      </w:r>
      <w:proofErr w:type="gramEnd"/>
      <w:r w:rsidR="00E97D27" w:rsidRPr="00D82F27">
        <w:rPr>
          <w:rFonts w:asciiTheme="minorHAnsi" w:hAnsiTheme="minorHAnsi" w:cstheme="majorHAnsi"/>
          <w:b/>
          <w:bCs/>
          <w:color w:val="000000" w:themeColor="text1"/>
          <w:sz w:val="36"/>
          <w:szCs w:val="28"/>
        </w:rPr>
        <w:t>»</w:t>
      </w:r>
    </w:p>
    <w:p w14:paraId="06FD3EB4" w14:textId="7DB36F0B" w:rsidR="00040D7A" w:rsidRPr="00D82F27" w:rsidRDefault="00780324" w:rsidP="00040D7A">
      <w:pPr>
        <w:pStyle w:val="NormalWeb"/>
        <w:spacing w:before="240" w:beforeAutospacing="0" w:line="360" w:lineRule="auto"/>
        <w:jc w:val="right"/>
        <w:rPr>
          <w:rFonts w:asciiTheme="minorHAnsi" w:hAnsiTheme="minorHAnsi" w:cstheme="majorHAnsi"/>
          <w:b/>
          <w:bCs/>
          <w:color w:val="000000" w:themeColor="text1"/>
          <w:sz w:val="28"/>
          <w:szCs w:val="28"/>
        </w:rPr>
      </w:pPr>
      <w:proofErr w:type="gramStart"/>
      <w:r w:rsidRPr="00D82F27">
        <w:rPr>
          <w:rFonts w:asciiTheme="minorHAnsi" w:hAnsiTheme="minorHAnsi" w:cstheme="majorHAnsi"/>
          <w:b/>
          <w:bCs/>
          <w:color w:val="000000" w:themeColor="text1"/>
          <w:sz w:val="28"/>
          <w:szCs w:val="28"/>
        </w:rPr>
        <w:t>…NFU</w:t>
      </w:r>
      <w:proofErr w:type="gramEnd"/>
      <w:r w:rsidR="00D55661" w:rsidRPr="00D82F27">
        <w:rPr>
          <w:rFonts w:asciiTheme="minorHAnsi" w:hAnsiTheme="minorHAnsi" w:cstheme="majorHAnsi"/>
          <w:b/>
          <w:bCs/>
          <w:color w:val="000000" w:themeColor="text1"/>
          <w:sz w:val="28"/>
          <w:szCs w:val="28"/>
        </w:rPr>
        <w:t xml:space="preserve"> Rauma lokallag</w:t>
      </w:r>
      <w:r w:rsidR="00040D7A" w:rsidRPr="00D82F27">
        <w:rPr>
          <w:rFonts w:asciiTheme="minorHAnsi" w:hAnsiTheme="minorHAnsi" w:cstheme="majorHAnsi"/>
          <w:b/>
          <w:bCs/>
          <w:color w:val="000000" w:themeColor="text1"/>
          <w:sz w:val="28"/>
          <w:szCs w:val="28"/>
        </w:rPr>
        <w:t xml:space="preserve"> som viste stort engasjement knyttet til årets TV-aksjon</w:t>
      </w:r>
      <w:r w:rsidR="00D55661" w:rsidRPr="00D82F27">
        <w:rPr>
          <w:rFonts w:asciiTheme="minorHAnsi" w:hAnsiTheme="minorHAnsi" w:cstheme="majorHAnsi"/>
          <w:b/>
          <w:bCs/>
          <w:color w:val="000000" w:themeColor="text1"/>
          <w:sz w:val="28"/>
          <w:szCs w:val="28"/>
        </w:rPr>
        <w:t>!</w:t>
      </w:r>
    </w:p>
    <w:p w14:paraId="0F92BA96" w14:textId="77777777" w:rsidR="008378D3" w:rsidRDefault="004E1D6F" w:rsidP="00040D7A">
      <w:pPr>
        <w:pStyle w:val="NormalWeb"/>
        <w:spacing w:before="240" w:beforeAutospacing="0" w:line="360" w:lineRule="auto"/>
        <w:jc w:val="right"/>
        <w:rPr>
          <w:rFonts w:asciiTheme="minorHAnsi" w:hAnsiTheme="minorHAnsi" w:cstheme="majorHAnsi"/>
          <w:color w:val="000000" w:themeColor="text1"/>
        </w:rPr>
      </w:pPr>
      <w:r w:rsidRPr="00D82F27">
        <w:rPr>
          <w:rFonts w:asciiTheme="minorHAnsi" w:hAnsiTheme="minorHAnsi" w:cstheme="majorHAnsi"/>
          <w:color w:val="000000" w:themeColor="text1"/>
        </w:rPr>
        <w:t>Årets TV-aksjon er nettopp over og jeg vil derfor bruke månedens spalte til å gi litt</w:t>
      </w:r>
      <w:r w:rsidR="004B278D" w:rsidRPr="00D82F27">
        <w:rPr>
          <w:rFonts w:asciiTheme="minorHAnsi" w:hAnsiTheme="minorHAnsi" w:cstheme="majorHAnsi"/>
          <w:color w:val="000000" w:themeColor="text1"/>
        </w:rPr>
        <w:t xml:space="preserve"> ekstra</w:t>
      </w:r>
      <w:r w:rsidRPr="00D82F27">
        <w:rPr>
          <w:rFonts w:asciiTheme="minorHAnsi" w:hAnsiTheme="minorHAnsi" w:cstheme="majorHAnsi"/>
          <w:color w:val="000000" w:themeColor="text1"/>
        </w:rPr>
        <w:t xml:space="preserve"> oppmerksomhet </w:t>
      </w:r>
      <w:r w:rsidR="00F0197C" w:rsidRPr="00D82F27">
        <w:rPr>
          <w:rFonts w:asciiTheme="minorHAnsi" w:hAnsiTheme="minorHAnsi" w:cstheme="majorHAnsi"/>
          <w:color w:val="000000" w:themeColor="text1"/>
        </w:rPr>
        <w:t xml:space="preserve">til NFU </w:t>
      </w:r>
      <w:r w:rsidR="005956AC" w:rsidRPr="00D82F27">
        <w:rPr>
          <w:rFonts w:asciiTheme="minorHAnsi" w:hAnsiTheme="minorHAnsi" w:cstheme="majorHAnsi"/>
          <w:color w:val="000000" w:themeColor="text1"/>
        </w:rPr>
        <w:t>Rauma som viste et stort engasjement</w:t>
      </w:r>
      <w:r w:rsidR="0004607C" w:rsidRPr="00D82F27">
        <w:rPr>
          <w:rFonts w:asciiTheme="minorHAnsi" w:hAnsiTheme="minorHAnsi" w:cstheme="majorHAnsi"/>
          <w:color w:val="000000" w:themeColor="text1"/>
        </w:rPr>
        <w:t xml:space="preserve"> både før og under aksjonen. </w:t>
      </w:r>
      <w:r w:rsidR="00D90344" w:rsidRPr="00D82F27">
        <w:rPr>
          <w:rFonts w:asciiTheme="minorHAnsi" w:hAnsiTheme="minorHAnsi" w:cstheme="majorHAnsi"/>
          <w:color w:val="000000" w:themeColor="text1"/>
        </w:rPr>
        <w:t xml:space="preserve">NFU tok tidlig kontakt med Frivilligsentralen </w:t>
      </w:r>
      <w:r w:rsidR="000553AF" w:rsidRPr="00D82F27">
        <w:rPr>
          <w:rFonts w:asciiTheme="minorHAnsi" w:hAnsiTheme="minorHAnsi" w:cstheme="majorHAnsi"/>
          <w:color w:val="000000" w:themeColor="text1"/>
        </w:rPr>
        <w:t xml:space="preserve">med ønske om engasjement </w:t>
      </w:r>
      <w:r w:rsidR="002A2177" w:rsidRPr="00D82F27">
        <w:rPr>
          <w:rFonts w:asciiTheme="minorHAnsi" w:hAnsiTheme="minorHAnsi" w:cstheme="majorHAnsi"/>
          <w:color w:val="000000" w:themeColor="text1"/>
        </w:rPr>
        <w:t xml:space="preserve">knyttet til årets </w:t>
      </w:r>
      <w:r w:rsidR="004B278D" w:rsidRPr="00D82F27">
        <w:rPr>
          <w:rFonts w:asciiTheme="minorHAnsi" w:hAnsiTheme="minorHAnsi" w:cstheme="majorHAnsi"/>
          <w:color w:val="000000" w:themeColor="text1"/>
        </w:rPr>
        <w:t>tema</w:t>
      </w:r>
      <w:r w:rsidR="009A138A" w:rsidRPr="00D82F27">
        <w:rPr>
          <w:rFonts w:asciiTheme="minorHAnsi" w:hAnsiTheme="minorHAnsi" w:cstheme="majorHAnsi"/>
          <w:color w:val="000000" w:themeColor="text1"/>
        </w:rPr>
        <w:t xml:space="preserve">. De kom med mange gode ideer og innspill og fikk engasjert både NFU og andre lokallag. </w:t>
      </w:r>
      <w:r w:rsidR="0009126C" w:rsidRPr="00D82F27">
        <w:rPr>
          <w:rFonts w:asciiTheme="minorHAnsi" w:hAnsiTheme="minorHAnsi" w:cstheme="majorHAnsi"/>
          <w:color w:val="000000" w:themeColor="text1"/>
        </w:rPr>
        <w:t>Uken før TV-aksjonen arrangerte NFU bingo til inntekt for aksjonen</w:t>
      </w:r>
      <w:r w:rsidR="002B0C75" w:rsidRPr="00D82F27">
        <w:rPr>
          <w:rFonts w:asciiTheme="minorHAnsi" w:hAnsiTheme="minorHAnsi" w:cstheme="majorHAnsi"/>
          <w:color w:val="000000" w:themeColor="text1"/>
        </w:rPr>
        <w:t xml:space="preserve">. I tillegg engasjerte NFU sine medlemmer i </w:t>
      </w:r>
      <w:r w:rsidR="005277B4" w:rsidRPr="00D82F27">
        <w:rPr>
          <w:rFonts w:asciiTheme="minorHAnsi" w:hAnsiTheme="minorHAnsi" w:cstheme="majorHAnsi"/>
          <w:color w:val="000000" w:themeColor="text1"/>
        </w:rPr>
        <w:t>deltakelse som bøssebærer.</w:t>
      </w:r>
      <w:r w:rsidR="00F75C60">
        <w:rPr>
          <w:rFonts w:asciiTheme="minorHAnsi" w:hAnsiTheme="minorHAnsi" w:cstheme="majorHAnsi"/>
          <w:color w:val="000000" w:themeColor="text1"/>
        </w:rPr>
        <w:t xml:space="preserve"> </w:t>
      </w:r>
    </w:p>
    <w:p w14:paraId="430D6C47" w14:textId="59CD025E" w:rsidR="00F75D31" w:rsidRPr="002A601C" w:rsidRDefault="008378D3" w:rsidP="00040D7A">
      <w:pPr>
        <w:pStyle w:val="NormalWeb"/>
        <w:spacing w:before="240" w:beforeAutospacing="0" w:line="360" w:lineRule="auto"/>
        <w:jc w:val="right"/>
        <w:rPr>
          <w:rFonts w:asciiTheme="minorHAnsi" w:hAnsiTheme="minorHAnsi" w:cstheme="majorHAnsi"/>
          <w:i/>
          <w:iCs/>
          <w:color w:val="000000" w:themeColor="text1"/>
          <w:sz w:val="22"/>
          <w:szCs w:val="22"/>
        </w:rPr>
      </w:pPr>
      <w:r w:rsidRPr="002A601C">
        <w:rPr>
          <w:rFonts w:asciiTheme="majorHAnsi" w:hAnsiTheme="majorHAnsi" w:cstheme="majorHAnsi"/>
          <w:i/>
          <w:iCs/>
          <w:noProof/>
          <w:color w:val="000000" w:themeColor="text1"/>
          <w:sz w:val="22"/>
          <w:szCs w:val="22"/>
        </w:rPr>
        <w:drawing>
          <wp:anchor distT="0" distB="0" distL="114300" distR="114300" simplePos="0" relativeHeight="251740192" behindDoc="0" locked="0" layoutInCell="1" allowOverlap="1" wp14:anchorId="40BB07CD" wp14:editId="3798B766">
            <wp:simplePos x="0" y="0"/>
            <wp:positionH relativeFrom="margin">
              <wp:align>right</wp:align>
            </wp:positionH>
            <wp:positionV relativeFrom="paragraph">
              <wp:posOffset>210539</wp:posOffset>
            </wp:positionV>
            <wp:extent cx="3486150" cy="1960880"/>
            <wp:effectExtent l="0" t="0" r="0" b="1270"/>
            <wp:wrapNone/>
            <wp:docPr id="395125022" name="Bilde 2" descr="Et bilde som inneholder klær, person, møbler, Menneskeansik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125022" name="Bilde 2" descr="Et bilde som inneholder klær, person, møbler, Menneskeansikt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196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A601C">
        <w:rPr>
          <w:rFonts w:asciiTheme="minorHAnsi" w:hAnsiTheme="minorHAnsi" w:cstheme="majorHAnsi"/>
          <w:i/>
          <w:iCs/>
          <w:color w:val="000000" w:themeColor="text1"/>
          <w:sz w:val="22"/>
          <w:szCs w:val="22"/>
        </w:rPr>
        <w:t xml:space="preserve">Bildet er fra bingoen </w:t>
      </w:r>
      <w:r w:rsidR="002A601C" w:rsidRPr="002A601C">
        <w:rPr>
          <w:rFonts w:asciiTheme="minorHAnsi" w:hAnsiTheme="minorHAnsi" w:cstheme="majorHAnsi"/>
          <w:i/>
          <w:iCs/>
          <w:color w:val="000000" w:themeColor="text1"/>
          <w:sz w:val="22"/>
          <w:szCs w:val="22"/>
        </w:rPr>
        <w:t>som styret i NFU</w:t>
      </w:r>
      <w:r w:rsidRPr="002A601C">
        <w:rPr>
          <w:rFonts w:asciiTheme="minorHAnsi" w:hAnsiTheme="minorHAnsi" w:cstheme="majorHAnsi"/>
          <w:i/>
          <w:iCs/>
          <w:color w:val="000000" w:themeColor="text1"/>
          <w:sz w:val="22"/>
          <w:szCs w:val="22"/>
        </w:rPr>
        <w:t xml:space="preserve"> arrangerte!</w:t>
      </w:r>
    </w:p>
    <w:p w14:paraId="0E2326A3" w14:textId="77777777" w:rsidR="008378D3" w:rsidRDefault="008378D3" w:rsidP="00040D7A">
      <w:pPr>
        <w:pStyle w:val="NormalWeb"/>
        <w:spacing w:before="240" w:beforeAutospacing="0" w:line="360" w:lineRule="auto"/>
        <w:jc w:val="right"/>
        <w:rPr>
          <w:rFonts w:asciiTheme="majorHAnsi" w:hAnsiTheme="majorHAnsi" w:cstheme="majorHAnsi"/>
          <w:b/>
          <w:bCs/>
          <w:color w:val="000000" w:themeColor="text1"/>
          <w:sz w:val="28"/>
          <w:szCs w:val="28"/>
        </w:rPr>
      </w:pPr>
    </w:p>
    <w:p w14:paraId="62583EF8" w14:textId="77777777" w:rsidR="008378D3" w:rsidRDefault="008378D3" w:rsidP="00040D7A">
      <w:pPr>
        <w:pStyle w:val="NormalWeb"/>
        <w:spacing w:before="240" w:beforeAutospacing="0" w:line="360" w:lineRule="auto"/>
        <w:jc w:val="right"/>
        <w:rPr>
          <w:rFonts w:asciiTheme="majorHAnsi" w:hAnsiTheme="majorHAnsi" w:cstheme="majorHAnsi"/>
          <w:b/>
          <w:bCs/>
          <w:color w:val="000000" w:themeColor="text1"/>
          <w:sz w:val="28"/>
          <w:szCs w:val="28"/>
        </w:rPr>
      </w:pPr>
    </w:p>
    <w:p w14:paraId="0AEA4453" w14:textId="77777777" w:rsidR="008378D3" w:rsidRDefault="008378D3" w:rsidP="00040D7A">
      <w:pPr>
        <w:pStyle w:val="NormalWeb"/>
        <w:spacing w:before="240" w:beforeAutospacing="0" w:line="360" w:lineRule="auto"/>
        <w:jc w:val="right"/>
        <w:rPr>
          <w:rFonts w:asciiTheme="majorHAnsi" w:hAnsiTheme="majorHAnsi" w:cstheme="majorHAnsi"/>
          <w:b/>
          <w:bCs/>
          <w:color w:val="000000" w:themeColor="text1"/>
          <w:sz w:val="28"/>
          <w:szCs w:val="28"/>
        </w:rPr>
      </w:pPr>
    </w:p>
    <w:p w14:paraId="6F4E9C29" w14:textId="206A8F45" w:rsidR="008378D3" w:rsidRDefault="008378D3" w:rsidP="00040D7A">
      <w:pPr>
        <w:pStyle w:val="NormalWeb"/>
        <w:spacing w:before="240" w:beforeAutospacing="0" w:line="360" w:lineRule="auto"/>
        <w:jc w:val="right"/>
        <w:rPr>
          <w:rFonts w:asciiTheme="majorHAnsi" w:hAnsiTheme="majorHAnsi" w:cstheme="majorHAnsi"/>
          <w:b/>
          <w:bCs/>
          <w:color w:val="000000" w:themeColor="text1"/>
          <w:sz w:val="28"/>
          <w:szCs w:val="28"/>
        </w:rPr>
      </w:pPr>
      <w:r w:rsidRPr="00D82F27">
        <w:rPr>
          <w:noProof/>
        </w:rPr>
        <w:drawing>
          <wp:anchor distT="0" distB="0" distL="114300" distR="114300" simplePos="0" relativeHeight="251742240" behindDoc="0" locked="0" layoutInCell="1" allowOverlap="1" wp14:anchorId="60572739" wp14:editId="5931EDF0">
            <wp:simplePos x="0" y="0"/>
            <wp:positionH relativeFrom="column">
              <wp:posOffset>2156475</wp:posOffset>
            </wp:positionH>
            <wp:positionV relativeFrom="paragraph">
              <wp:posOffset>273595</wp:posOffset>
            </wp:positionV>
            <wp:extent cx="558476" cy="569796"/>
            <wp:effectExtent l="114300" t="114300" r="108585" b="116205"/>
            <wp:wrapNone/>
            <wp:docPr id="13932695" name="Bilde 10" descr="19 ideer om Høstbad | høst, blader, søte ting å teg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473245" name="Bilde 10" descr="19 ideer om Høstbad | høst, blader, søte ting å tegne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719787">
                      <a:off x="0" y="0"/>
                      <a:ext cx="558476" cy="569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D98BC8" w14:textId="5E04D529" w:rsidR="00A14B3C" w:rsidRPr="00D82F27" w:rsidRDefault="00790C5D" w:rsidP="00040D7A">
      <w:pPr>
        <w:pStyle w:val="NormalWeb"/>
        <w:spacing w:before="240" w:beforeAutospacing="0" w:line="360" w:lineRule="auto"/>
        <w:jc w:val="right"/>
        <w:rPr>
          <w:rFonts w:asciiTheme="majorHAnsi" w:hAnsiTheme="majorHAnsi" w:cstheme="majorHAnsi"/>
          <w:b/>
          <w:bCs/>
          <w:i/>
          <w:iCs/>
          <w:color w:val="000000" w:themeColor="text1"/>
          <w:sz w:val="28"/>
          <w:szCs w:val="28"/>
        </w:rPr>
      </w:pPr>
      <w:r w:rsidRPr="00D82F27">
        <w:rPr>
          <w:noProof/>
        </w:rPr>
        <w:drawing>
          <wp:anchor distT="0" distB="0" distL="114300" distR="114300" simplePos="0" relativeHeight="251725856" behindDoc="0" locked="0" layoutInCell="1" allowOverlap="1" wp14:anchorId="2F378D38" wp14:editId="0FB01042">
            <wp:simplePos x="0" y="0"/>
            <wp:positionH relativeFrom="column">
              <wp:posOffset>1999615</wp:posOffset>
            </wp:positionH>
            <wp:positionV relativeFrom="paragraph">
              <wp:posOffset>2060576</wp:posOffset>
            </wp:positionV>
            <wp:extent cx="582003" cy="593566"/>
            <wp:effectExtent l="38100" t="19050" r="27940" b="35560"/>
            <wp:wrapNone/>
            <wp:docPr id="1668473245" name="Bilde 10" descr="19 ideer om Høstbad | høst, blader, søte ting å teg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473245" name="Bilde 10" descr="19 ideer om Høstbad | høst, blader, søte ting å tegne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33382">
                      <a:off x="0" y="0"/>
                      <a:ext cx="582003" cy="593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77B4" w:rsidRPr="00D82F27">
        <w:rPr>
          <w:rFonts w:asciiTheme="majorHAnsi" w:hAnsiTheme="majorHAnsi" w:cstheme="majorHAnsi"/>
          <w:b/>
          <w:bCs/>
          <w:color w:val="000000" w:themeColor="text1"/>
          <w:sz w:val="28"/>
          <w:szCs w:val="28"/>
        </w:rPr>
        <w:t>Tusen takk for deres engasjement i Rauma!</w:t>
      </w:r>
      <w:r w:rsidR="0009126C" w:rsidRPr="00D82F27">
        <w:rPr>
          <w:rFonts w:asciiTheme="majorHAnsi" w:hAnsiTheme="majorHAnsi" w:cstheme="majorHAnsi"/>
          <w:color w:val="000000" w:themeColor="text1"/>
          <w:sz w:val="28"/>
          <w:szCs w:val="28"/>
        </w:rPr>
        <w:t xml:space="preserve"> </w:t>
      </w:r>
    </w:p>
    <w:p w14:paraId="003E9A75" w14:textId="15BA2001" w:rsidR="00D55661" w:rsidRPr="00D82F27" w:rsidRDefault="00D55661" w:rsidP="008378D3">
      <w:pPr>
        <w:pStyle w:val="NormalWeb"/>
        <w:spacing w:before="240" w:beforeAutospacing="0" w:line="360" w:lineRule="auto"/>
        <w:jc w:val="center"/>
        <w:rPr>
          <w:rFonts w:asciiTheme="majorHAnsi" w:hAnsiTheme="majorHAnsi" w:cstheme="majorHAnsi"/>
          <w:color w:val="000000" w:themeColor="text1"/>
        </w:rPr>
      </w:pPr>
    </w:p>
    <w:p w14:paraId="465CF5B1" w14:textId="2837A3F5" w:rsidR="006D6840" w:rsidRPr="00D82F27" w:rsidRDefault="0099569A" w:rsidP="00354A9B">
      <w:pPr>
        <w:tabs>
          <w:tab w:val="left" w:pos="5071"/>
        </w:tabs>
        <w:rPr>
          <w:rFonts w:asciiTheme="majorHAnsi" w:hAnsiTheme="majorHAnsi" w:cstheme="majorHAnsi"/>
          <w:i/>
          <w:iCs/>
        </w:rPr>
        <w:sectPr w:rsidR="006D6840" w:rsidRPr="00D82F27" w:rsidSect="00C70134">
          <w:type w:val="continuous"/>
          <w:pgSz w:w="11906" w:h="16838" w:code="9"/>
          <w:pgMar w:top="792" w:right="720" w:bottom="720" w:left="720" w:header="720" w:footer="720" w:gutter="0"/>
          <w:cols w:space="720"/>
          <w:docGrid w:linePitch="360"/>
        </w:sectPr>
      </w:pPr>
      <w:r w:rsidRPr="00D82F27">
        <w:rPr>
          <w:noProof/>
        </w:rPr>
        <w:lastRenderedPageBreak/>
        <w:drawing>
          <wp:anchor distT="0" distB="0" distL="114300" distR="114300" simplePos="0" relativeHeight="251732000" behindDoc="1" locked="0" layoutInCell="1" allowOverlap="1" wp14:anchorId="2211384D" wp14:editId="580B7F45">
            <wp:simplePos x="0" y="0"/>
            <wp:positionH relativeFrom="page">
              <wp:posOffset>4743120</wp:posOffset>
            </wp:positionH>
            <wp:positionV relativeFrom="paragraph">
              <wp:posOffset>346598</wp:posOffset>
            </wp:positionV>
            <wp:extent cx="2626360" cy="1477645"/>
            <wp:effectExtent l="0" t="0" r="2540" b="8255"/>
            <wp:wrapTight wrapText="bothSides">
              <wp:wrapPolygon edited="0">
                <wp:start x="0" y="0"/>
                <wp:lineTo x="0" y="21442"/>
                <wp:lineTo x="21464" y="21442"/>
                <wp:lineTo x="21464" y="0"/>
                <wp:lineTo x="0" y="0"/>
              </wp:wrapPolygon>
            </wp:wrapTight>
            <wp:docPr id="1747769843" name="Bilde 3" descr="Kulturprisen - Forslag til kandidater - Senja kommu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Kulturprisen - Forslag til kandidater - Senja kommun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360" cy="147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82F27">
        <w:rPr>
          <w:noProof/>
        </w:rPr>
        <mc:AlternateContent>
          <mc:Choice Requires="wps">
            <w:drawing>
              <wp:anchor distT="91440" distB="91440" distL="114300" distR="114300" simplePos="0" relativeHeight="251658256" behindDoc="0" locked="0" layoutInCell="1" allowOverlap="1" wp14:anchorId="12FE2BB3" wp14:editId="7AAFB291">
                <wp:simplePos x="0" y="0"/>
                <wp:positionH relativeFrom="margin">
                  <wp:posOffset>63661</wp:posOffset>
                </wp:positionH>
                <wp:positionV relativeFrom="paragraph">
                  <wp:posOffset>64239</wp:posOffset>
                </wp:positionV>
                <wp:extent cx="4323144" cy="2131060"/>
                <wp:effectExtent l="0" t="0" r="0" b="2540"/>
                <wp:wrapNone/>
                <wp:docPr id="1769207624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3144" cy="2131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250133" w14:textId="50D05397" w:rsidR="006C654B" w:rsidRPr="006C654B" w:rsidRDefault="004F2E9B" w:rsidP="005D048C">
                            <w:pPr>
                              <w:pBdr>
                                <w:top w:val="single" w:sz="24" w:space="9" w:color="549E39" w:themeColor="accent1"/>
                                <w:bottom w:val="single" w:sz="24" w:space="8" w:color="549E39" w:themeColor="accent1"/>
                              </w:pBdr>
                              <w:spacing w:after="0" w:line="480" w:lineRule="auto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6C654B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Kulturprisen </w:t>
                            </w:r>
                            <w:r w:rsidR="00B53EF4" w:rsidRPr="006C654B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2025</w:t>
                            </w:r>
                            <w:r w:rsidR="006C654B" w:rsidRPr="006C654B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! Har du forslag til kandidat?</w:t>
                            </w:r>
                          </w:p>
                          <w:p w14:paraId="36EBEBF5" w14:textId="463D1B87" w:rsidR="00CF0AA5" w:rsidRPr="00A67B82" w:rsidRDefault="00CF0AA5" w:rsidP="00A67B82">
                            <w:pPr>
                              <w:pBdr>
                                <w:top w:val="single" w:sz="24" w:space="9" w:color="549E39" w:themeColor="accent1"/>
                                <w:bottom w:val="single" w:sz="24" w:space="8" w:color="549E39" w:themeColor="accent1"/>
                              </w:pBdr>
                              <w:spacing w:after="0" w:line="360" w:lineRule="auto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A67B8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Rauma kommunes kulturpris deles hvert år ut til enkeltpersoner, lag og foreninger</w:t>
                            </w:r>
                            <w:r w:rsidR="00D267C8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,</w:t>
                            </w:r>
                            <w:r w:rsidRPr="00A67B8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eller institusjoner som har markert seg innen kulturarbeidet i kommunen.</w:t>
                            </w:r>
                            <w:r w:rsidR="00135877" w:rsidRPr="00A67B8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Prisen skal spesielt rette seg mot god innsats innen kultur og idrett, frivillig arbeid eller miljø og anna samfunnsnyttig arbeid. </w:t>
                            </w:r>
                          </w:p>
                          <w:p w14:paraId="342B071A" w14:textId="0DB1FA5C" w:rsidR="00135877" w:rsidRPr="0099569A" w:rsidRDefault="00135877" w:rsidP="00A67B82">
                            <w:pPr>
                              <w:pBdr>
                                <w:top w:val="single" w:sz="24" w:space="9" w:color="549E39" w:themeColor="accent1"/>
                                <w:bottom w:val="single" w:sz="24" w:space="8" w:color="549E39" w:themeColor="accent1"/>
                              </w:pBdr>
                              <w:spacing w:after="0" w:line="360" w:lineRule="auto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99569A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Forslag til kulturprisvinnere sendes til kultursjefen 1. november hvert år.</w:t>
                            </w:r>
                          </w:p>
                          <w:p w14:paraId="4FE2CF59" w14:textId="1AA5957C" w:rsidR="009A7208" w:rsidRPr="0099569A" w:rsidRDefault="00CB1F18" w:rsidP="00A67B82">
                            <w:pPr>
                              <w:pBdr>
                                <w:top w:val="single" w:sz="24" w:space="9" w:color="549E39" w:themeColor="accent1"/>
                                <w:bottom w:val="single" w:sz="24" w:space="8" w:color="549E39" w:themeColor="accent1"/>
                              </w:pBdr>
                              <w:spacing w:after="0" w:line="360" w:lineRule="auto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99569A">
                              <w:rPr>
                                <w:b/>
                                <w:bCs/>
                                <w:color w:val="000000" w:themeColor="text1"/>
                                <w:lang w:val="nn-NO"/>
                              </w:rPr>
                              <w:t xml:space="preserve">Her kan du sende inn ditt forslag: </w:t>
                            </w:r>
                            <w:hyperlink r:id="rId15" w:history="1">
                              <w:r w:rsidR="004F2E9B" w:rsidRPr="0099569A">
                                <w:rPr>
                                  <w:rStyle w:val="Hyperkobling"/>
                                  <w:lang w:val="nn-NO"/>
                                </w:rPr>
                                <w:t>Kulturprisen - Rauma kommune</w:t>
                              </w:r>
                            </w:hyperlink>
                          </w:p>
                          <w:p w14:paraId="4C82FE7F" w14:textId="26C7C76F" w:rsidR="00BC2AB2" w:rsidRDefault="00BC2AB2" w:rsidP="00BC2AB2">
                            <w:pPr>
                              <w:pStyle w:val="NormalWeb"/>
                              <w:rPr>
                                <w:rFonts w:asciiTheme="majorHAnsi" w:hAnsiTheme="majorHAnsi" w:cstheme="majorHAnsi"/>
                                <w:lang w:val="nn-NO"/>
                              </w:rPr>
                            </w:pPr>
                          </w:p>
                          <w:p w14:paraId="099792B8" w14:textId="77777777" w:rsidR="00660253" w:rsidRPr="004F2E9B" w:rsidRDefault="00660253" w:rsidP="00BC2AB2">
                            <w:pPr>
                              <w:pStyle w:val="NormalWeb"/>
                              <w:rPr>
                                <w:rFonts w:asciiTheme="majorHAnsi" w:hAnsiTheme="majorHAnsi" w:cstheme="majorHAnsi"/>
                                <w:lang w:val="nn-N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E2BB3" id="Tekstboks 2" o:spid="_x0000_s1027" type="#_x0000_t202" style="position:absolute;margin-left:5pt;margin-top:5.05pt;width:340.4pt;height:167.8pt;z-index:251658256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" filled="f" stroked="f">
                <v:textbox>
                  <w:txbxContent>
                    <w:p w14:paraId="6A250133" w14:textId="50D05397" w:rsidR="006C654B" w:rsidRPr="006C654B" w:rsidRDefault="004F2E9B" w:rsidP="005D048C">
                      <w:pPr>
                        <w:pBdr>
                          <w:top w:val="single" w:sz="24" w:space="9" w:color="549E39" w:themeColor="accent1"/>
                          <w:bottom w:val="single" w:sz="24" w:space="8" w:color="549E39" w:themeColor="accent1"/>
                        </w:pBdr>
                        <w:spacing w:after="0" w:line="480" w:lineRule="auto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6C654B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Kulturprisen </w:t>
                      </w:r>
                      <w:r w:rsidR="00B53EF4" w:rsidRPr="006C654B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2025</w:t>
                      </w:r>
                      <w:r w:rsidR="006C654B" w:rsidRPr="006C654B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! Har du forslag til kandidat?</w:t>
                      </w:r>
                    </w:p>
                    <w:p w14:paraId="36EBEBF5" w14:textId="463D1B87" w:rsidR="00CF0AA5" w:rsidRPr="00A67B82" w:rsidRDefault="00CF0AA5" w:rsidP="00A67B82">
                      <w:pPr>
                        <w:pBdr>
                          <w:top w:val="single" w:sz="24" w:space="9" w:color="549E39" w:themeColor="accent1"/>
                          <w:bottom w:val="single" w:sz="24" w:space="8" w:color="549E39" w:themeColor="accent1"/>
                        </w:pBdr>
                        <w:spacing w:after="0" w:line="360" w:lineRule="auto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A67B82">
                        <w:rPr>
                          <w:color w:val="000000" w:themeColor="text1"/>
                          <w:sz w:val="18"/>
                          <w:szCs w:val="18"/>
                        </w:rPr>
                        <w:t>Rauma kommunes kulturpris deles hvert år ut til enkeltpersoner, lag og foreninger</w:t>
                      </w:r>
                      <w:r w:rsidR="00D267C8">
                        <w:rPr>
                          <w:color w:val="000000" w:themeColor="text1"/>
                          <w:sz w:val="18"/>
                          <w:szCs w:val="18"/>
                        </w:rPr>
                        <w:t>,</w:t>
                      </w:r>
                      <w:r w:rsidRPr="00A67B82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eller institusjoner som har markert seg innen kulturarbeidet i kommunen.</w:t>
                      </w:r>
                      <w:r w:rsidR="00135877" w:rsidRPr="00A67B82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Prisen skal spesielt rette seg mot god innsats innen kultur og idrett, frivillig arbeid eller miljø og anna samfunnsnyttig arbeid. </w:t>
                      </w:r>
                    </w:p>
                    <w:p w14:paraId="342B071A" w14:textId="0DB1FA5C" w:rsidR="00135877" w:rsidRPr="0099569A" w:rsidRDefault="00135877" w:rsidP="00A67B82">
                      <w:pPr>
                        <w:pBdr>
                          <w:top w:val="single" w:sz="24" w:space="9" w:color="549E39" w:themeColor="accent1"/>
                          <w:bottom w:val="single" w:sz="24" w:space="8" w:color="549E39" w:themeColor="accent1"/>
                        </w:pBdr>
                        <w:spacing w:after="0" w:line="360" w:lineRule="auto"/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99569A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Forslag til kulturprisvinnere sendes til kultursjefen 1. november hvert år.</w:t>
                      </w:r>
                    </w:p>
                    <w:p w14:paraId="4FE2CF59" w14:textId="1AA5957C" w:rsidR="009A7208" w:rsidRPr="0099569A" w:rsidRDefault="00CB1F18" w:rsidP="00A67B82">
                      <w:pPr>
                        <w:pBdr>
                          <w:top w:val="single" w:sz="24" w:space="9" w:color="549E39" w:themeColor="accent1"/>
                          <w:bottom w:val="single" w:sz="24" w:space="8" w:color="549E39" w:themeColor="accent1"/>
                        </w:pBdr>
                        <w:spacing w:after="0" w:line="360" w:lineRule="auto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99569A">
                        <w:rPr>
                          <w:b/>
                          <w:bCs/>
                          <w:color w:val="000000" w:themeColor="text1"/>
                          <w:lang w:val="nn-NO"/>
                        </w:rPr>
                        <w:t xml:space="preserve">Her kan du sende inn ditt forslag: </w:t>
                      </w:r>
                      <w:hyperlink r:id="rId16" w:history="1">
                        <w:r w:rsidR="004F2E9B" w:rsidRPr="0099569A">
                          <w:rPr>
                            <w:rStyle w:val="Hyperkobling"/>
                            <w:lang w:val="nn-NO"/>
                          </w:rPr>
                          <w:t>Kulturprisen - Rauma kommune</w:t>
                        </w:r>
                      </w:hyperlink>
                    </w:p>
                    <w:p w14:paraId="4C82FE7F" w14:textId="26C7C76F" w:rsidR="00BC2AB2" w:rsidRDefault="00BC2AB2" w:rsidP="00BC2AB2">
                      <w:pPr>
                        <w:pStyle w:val="NormalWeb"/>
                        <w:rPr>
                          <w:rFonts w:asciiTheme="majorHAnsi" w:hAnsiTheme="majorHAnsi" w:cstheme="majorHAnsi"/>
                          <w:lang w:val="nn-NO"/>
                        </w:rPr>
                      </w:pPr>
                    </w:p>
                    <w:p w14:paraId="099792B8" w14:textId="77777777" w:rsidR="00660253" w:rsidRPr="004F2E9B" w:rsidRDefault="00660253" w:rsidP="00BC2AB2">
                      <w:pPr>
                        <w:pStyle w:val="NormalWeb"/>
                        <w:rPr>
                          <w:rFonts w:asciiTheme="majorHAnsi" w:hAnsiTheme="majorHAnsi" w:cstheme="majorHAnsi"/>
                          <w:lang w:val="nn-NO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AEF7C86" w14:textId="5F52302F" w:rsidR="00F00FAE" w:rsidRPr="00D82F27" w:rsidRDefault="00F00FAE" w:rsidP="00EB57B4">
      <w:pPr>
        <w:pStyle w:val="NormalWeb"/>
        <w:shd w:val="clear" w:color="auto" w:fill="FFFFFF"/>
        <w:spacing w:before="0" w:beforeAutospacing="0" w:after="300" w:afterAutospacing="0"/>
        <w:rPr>
          <w:rFonts w:asciiTheme="majorHAnsi" w:hAnsiTheme="majorHAnsi" w:cstheme="majorHAnsi"/>
          <w:color w:val="017057" w:themeColor="accent4" w:themeShade="BF"/>
          <w:u w:val="single"/>
        </w:rPr>
        <w:sectPr w:rsidR="00F00FAE" w:rsidRPr="00D82F27" w:rsidSect="00F00FAE">
          <w:type w:val="continuous"/>
          <w:pgSz w:w="11906" w:h="16838" w:code="9"/>
          <w:pgMar w:top="792" w:right="720" w:bottom="720" w:left="720" w:header="720" w:footer="720" w:gutter="0"/>
          <w:cols w:num="2" w:space="720"/>
          <w:docGrid w:linePitch="360"/>
        </w:sectPr>
      </w:pPr>
    </w:p>
    <w:p w14:paraId="28A8B141" w14:textId="43E680CC" w:rsidR="006F2E13" w:rsidRPr="00D82F27" w:rsidRDefault="006F2E13" w:rsidP="00B74FFB">
      <w:pPr>
        <w:pStyle w:val="Overskrift1"/>
        <w:rPr>
          <w:rFonts w:cstheme="majorHAnsi"/>
          <w:color w:val="017057" w:themeColor="accent4" w:themeShade="BF"/>
          <w:sz w:val="28"/>
          <w:szCs w:val="22"/>
        </w:rPr>
      </w:pPr>
    </w:p>
    <w:p w14:paraId="714A4BBF" w14:textId="12277118" w:rsidR="00EB7E16" w:rsidRPr="00D82F27" w:rsidRDefault="00EB7E16" w:rsidP="00EB7E16"/>
    <w:p w14:paraId="662054BD" w14:textId="4C7EDF55" w:rsidR="00EB7E16" w:rsidRPr="00D82F27" w:rsidRDefault="00EB7E16" w:rsidP="00EB7E16"/>
    <w:p w14:paraId="52D16454" w14:textId="4FE58817" w:rsidR="00EB7E16" w:rsidRPr="00D82F27" w:rsidRDefault="00EB7E16" w:rsidP="00EB7E16"/>
    <w:p w14:paraId="323AF758" w14:textId="6EC0196D" w:rsidR="00EB7E16" w:rsidRPr="00D82F27" w:rsidRDefault="00EB7E16" w:rsidP="00EB7E16"/>
    <w:p w14:paraId="2A10AD6B" w14:textId="5A9C63FB" w:rsidR="00D82F27" w:rsidRPr="00D82F27" w:rsidRDefault="00660253" w:rsidP="00D82F27">
      <w:pPr>
        <w:pStyle w:val="Overskrift1"/>
        <w:rPr>
          <w:rFonts w:cstheme="majorHAnsi"/>
          <w:color w:val="017057" w:themeColor="accent4" w:themeShade="BF"/>
          <w:sz w:val="28"/>
          <w:szCs w:val="22"/>
        </w:rPr>
      </w:pPr>
      <w:r w:rsidRPr="00E96322">
        <w:rPr>
          <w:rFonts w:cstheme="majorHAnsi"/>
          <w:noProof/>
          <w:color w:val="017057" w:themeColor="accent4" w:themeShade="BF"/>
          <w:sz w:val="28"/>
          <w:szCs w:val="22"/>
        </w:rPr>
        <mc:AlternateContent>
          <mc:Choice Requires="wps">
            <w:drawing>
              <wp:anchor distT="45720" distB="45720" distL="182880" distR="182880" simplePos="0" relativeHeight="251735072" behindDoc="1" locked="0" layoutInCell="1" allowOverlap="0" wp14:anchorId="7744778E" wp14:editId="4DDA6DA0">
                <wp:simplePos x="0" y="0"/>
                <wp:positionH relativeFrom="column">
                  <wp:posOffset>159825</wp:posOffset>
                </wp:positionH>
                <wp:positionV relativeFrom="paragraph">
                  <wp:posOffset>140335</wp:posOffset>
                </wp:positionV>
                <wp:extent cx="3026664" cy="2065866"/>
                <wp:effectExtent l="38100" t="38100" r="35560" b="30480"/>
                <wp:wrapSquare wrapText="bothSides"/>
                <wp:docPr id="215" name="Rektange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6664" cy="2065866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 w="76200" cmpd="dbl">
                          <a:solidFill>
                            <a:schemeClr val="tx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324F24" w14:textId="06C2C5E2" w:rsidR="00E96322" w:rsidRDefault="00660253">
                            <w:pPr>
                              <w:spacing w:after="0"/>
                              <w:jc w:val="center"/>
                              <w:rPr>
                                <w:i/>
                                <w:iCs/>
                                <w:caps/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95C9377" wp14:editId="462AD711">
                                  <wp:extent cx="3552092" cy="3600307"/>
                                  <wp:effectExtent l="0" t="0" r="0" b="635"/>
                                  <wp:docPr id="1538347" name="Bilde 5" descr="Et bilde som inneholder klær, sko, tekst, dør&#10;&#10;KI-generert innhold kan være feil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38347" name="Bilde 5" descr="Et bilde som inneholder klær, sko, tekst, dør&#10;&#10;KI-generert innhold kan være feil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9842" b="905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621261" cy="36704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182880" tIns="182880" rIns="182880" bIns="18288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39000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44778E" id="Rektangel 4" o:spid="_x0000_s1028" style="position:absolute;margin-left:12.6pt;margin-top:11.05pt;width:238.3pt;height:162.65pt;z-index:-251581408;visibility:visible;mso-wrap-style:square;mso-width-percent:390;mso-height-percent:0;mso-wrap-distance-left:14.4pt;mso-wrap-distance-top:3.6pt;mso-wrap-distance-right:14.4pt;mso-wrap-distance-bottom:3.6pt;mso-position-horizontal:absolute;mso-position-horizontal-relative:text;mso-position-vertical:absolute;mso-position-vertical-relative:text;mso-width-percent:39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" o:allowoverlap="f" fillcolor="#455f51 [3215]" strokecolor="#455f51 [3215]" strokeweight="6pt">
                <v:stroke linestyle="thinThin"/>
                <v:textbox style="mso-fit-shape-to-text:t" inset="14.4pt,14.4pt,14.4pt,14.4pt">
                  <w:txbxContent>
                    <w:p w14:paraId="60324F24" w14:textId="06C2C5E2" w:rsidR="00E96322" w:rsidRDefault="00660253">
                      <w:pPr>
                        <w:spacing w:after="0"/>
                        <w:jc w:val="center"/>
                        <w:rPr>
                          <w:i/>
                          <w:iCs/>
                          <w:caps/>
                          <w:color w:val="FFFFFF" w:themeColor="background1"/>
                          <w:sz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95C9377" wp14:editId="462AD711">
                            <wp:extent cx="3552092" cy="3600307"/>
                            <wp:effectExtent l="0" t="0" r="0" b="635"/>
                            <wp:docPr id="1538347" name="Bilde 5" descr="Et bilde som inneholder klær, sko, tekst, dør&#10;&#10;KI-generert innhold kan være feil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38347" name="Bilde 5" descr="Et bilde som inneholder klær, sko, tekst, dør&#10;&#10;KI-generert innhold kan være feil.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9842" b="905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3621261" cy="36704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4803D3" w:rsidRPr="00D82F27">
        <w:rPr>
          <w:rFonts w:cstheme="majorHAnsi"/>
          <w:color w:val="017057" w:themeColor="accent4" w:themeShade="BF"/>
          <w:sz w:val="28"/>
          <w:szCs w:val="22"/>
        </w:rPr>
        <w:t>Resultat fra TV-aksjonen 2025</w:t>
      </w:r>
    </w:p>
    <w:p w14:paraId="6EE886BD" w14:textId="73FBC681" w:rsidR="00437D27" w:rsidRPr="00D82F27" w:rsidRDefault="001516B0" w:rsidP="00437D27">
      <w:pPr>
        <w:rPr>
          <w:rFonts w:cstheme="majorHAnsi"/>
          <w:color w:val="017057" w:themeColor="accent4" w:themeShade="BF"/>
          <w:sz w:val="22"/>
          <w:szCs w:val="22"/>
        </w:rPr>
      </w:pPr>
      <w:r w:rsidRPr="00D82F27">
        <w:rPr>
          <w:rFonts w:cstheme="majorHAnsi"/>
          <w:color w:val="017057" w:themeColor="accent4" w:themeShade="BF"/>
          <w:sz w:val="22"/>
          <w:szCs w:val="22"/>
        </w:rPr>
        <w:t>Rauma kommune ønsker å takk</w:t>
      </w:r>
      <w:r w:rsidR="0099016B" w:rsidRPr="00D82F27">
        <w:rPr>
          <w:rFonts w:cstheme="majorHAnsi"/>
          <w:color w:val="017057" w:themeColor="accent4" w:themeShade="BF"/>
          <w:sz w:val="22"/>
          <w:szCs w:val="22"/>
        </w:rPr>
        <w:t>e</w:t>
      </w:r>
      <w:r w:rsidRPr="00D82F27">
        <w:rPr>
          <w:rFonts w:cstheme="majorHAnsi"/>
          <w:color w:val="017057" w:themeColor="accent4" w:themeShade="BF"/>
          <w:sz w:val="22"/>
          <w:szCs w:val="22"/>
        </w:rPr>
        <w:t xml:space="preserve"> alle som har gitt et bidra til årets aksjon – og ikke minst bøssebærerne som har gått fra dør til dør i kommunen vår.</w:t>
      </w:r>
      <w:r w:rsidR="006F4794" w:rsidRPr="00D82F27">
        <w:rPr>
          <w:rFonts w:cstheme="majorHAnsi"/>
          <w:color w:val="017057" w:themeColor="accent4" w:themeShade="BF"/>
          <w:sz w:val="22"/>
          <w:szCs w:val="22"/>
        </w:rPr>
        <w:t xml:space="preserve"> Bøssebærerne har vært på tur både på Nordsida i Isfjorden, på Åndalsnes, </w:t>
      </w:r>
      <w:r w:rsidR="00F5775B" w:rsidRPr="00D82F27">
        <w:rPr>
          <w:rFonts w:cstheme="majorHAnsi"/>
          <w:color w:val="017057" w:themeColor="accent4" w:themeShade="BF"/>
          <w:sz w:val="22"/>
          <w:szCs w:val="22"/>
        </w:rPr>
        <w:t>i Innfjorden og helt ut til Verma!</w:t>
      </w:r>
      <w:r w:rsidR="006F4794" w:rsidRPr="00D82F27">
        <w:rPr>
          <w:rFonts w:cstheme="majorHAnsi"/>
          <w:color w:val="017057" w:themeColor="accent4" w:themeShade="BF"/>
          <w:sz w:val="22"/>
          <w:szCs w:val="22"/>
        </w:rPr>
        <w:t xml:space="preserve"> </w:t>
      </w:r>
      <w:r w:rsidR="00F5775B" w:rsidRPr="00D82F27">
        <w:rPr>
          <w:rFonts w:cstheme="majorHAnsi"/>
          <w:color w:val="017057" w:themeColor="accent4" w:themeShade="BF"/>
          <w:sz w:val="22"/>
          <w:szCs w:val="22"/>
        </w:rPr>
        <w:t xml:space="preserve">Det ble samlet inn </w:t>
      </w:r>
      <w:r w:rsidR="00614B65" w:rsidRPr="00D82F27">
        <w:rPr>
          <w:rFonts w:cstheme="majorHAnsi"/>
          <w:color w:val="017057" w:themeColor="accent4" w:themeShade="BF"/>
          <w:sz w:val="22"/>
          <w:szCs w:val="22"/>
        </w:rPr>
        <w:t xml:space="preserve">kr </w:t>
      </w:r>
      <w:r w:rsidR="005C3DAB" w:rsidRPr="00D82F27">
        <w:rPr>
          <w:rFonts w:cstheme="majorHAnsi"/>
          <w:color w:val="017057" w:themeColor="accent4" w:themeShade="BF"/>
          <w:sz w:val="22"/>
          <w:szCs w:val="22"/>
        </w:rPr>
        <w:t>62 488 i</w:t>
      </w:r>
      <w:r w:rsidR="00F5775B" w:rsidRPr="00D82F27">
        <w:rPr>
          <w:rFonts w:cstheme="majorHAnsi"/>
          <w:color w:val="017057" w:themeColor="accent4" w:themeShade="BF"/>
          <w:sz w:val="22"/>
          <w:szCs w:val="22"/>
        </w:rPr>
        <w:t xml:space="preserve"> bøssene på aksjonsdage</w:t>
      </w:r>
      <w:r w:rsidR="001B5ACA" w:rsidRPr="00D82F27">
        <w:rPr>
          <w:rFonts w:cstheme="majorHAnsi"/>
          <w:color w:val="017057" w:themeColor="accent4" w:themeShade="BF"/>
          <w:sz w:val="22"/>
          <w:szCs w:val="22"/>
        </w:rPr>
        <w:t>n. Til sammen er det samla inn</w:t>
      </w:r>
      <w:r w:rsidR="00614B65" w:rsidRPr="00D82F27">
        <w:rPr>
          <w:rFonts w:cstheme="majorHAnsi"/>
          <w:color w:val="017057" w:themeColor="accent4" w:themeShade="BF"/>
          <w:sz w:val="22"/>
          <w:szCs w:val="22"/>
        </w:rPr>
        <w:t xml:space="preserve"> kr 312 038 </w:t>
      </w:r>
      <w:r w:rsidR="001B5ACA" w:rsidRPr="00D82F27">
        <w:rPr>
          <w:rFonts w:cstheme="majorHAnsi"/>
          <w:color w:val="017057" w:themeColor="accent4" w:themeShade="BF"/>
          <w:sz w:val="22"/>
          <w:szCs w:val="22"/>
        </w:rPr>
        <w:t xml:space="preserve">i </w:t>
      </w:r>
      <w:r w:rsidR="00614B65" w:rsidRPr="00D82F27">
        <w:rPr>
          <w:rFonts w:cstheme="majorHAnsi"/>
          <w:color w:val="017057" w:themeColor="accent4" w:themeShade="BF"/>
          <w:sz w:val="22"/>
          <w:szCs w:val="22"/>
        </w:rPr>
        <w:t>Rauma</w:t>
      </w:r>
      <w:r w:rsidR="001B5ACA" w:rsidRPr="00D82F27">
        <w:rPr>
          <w:rFonts w:cstheme="majorHAnsi"/>
          <w:color w:val="017057" w:themeColor="accent4" w:themeShade="BF"/>
          <w:sz w:val="22"/>
          <w:szCs w:val="22"/>
        </w:rPr>
        <w:t xml:space="preserve"> kommune per 21.okt</w:t>
      </w:r>
      <w:r w:rsidR="00614B65" w:rsidRPr="00D82F27">
        <w:rPr>
          <w:rFonts w:cstheme="majorHAnsi"/>
          <w:color w:val="017057" w:themeColor="accent4" w:themeShade="BF"/>
          <w:sz w:val="22"/>
          <w:szCs w:val="22"/>
        </w:rPr>
        <w:t>.</w:t>
      </w:r>
    </w:p>
    <w:p w14:paraId="768619CD" w14:textId="2B55C3F2" w:rsidR="009F6E3E" w:rsidRPr="00170D83" w:rsidRDefault="008D54A7" w:rsidP="00437D27">
      <w:pPr>
        <w:rPr>
          <w:rFonts w:cstheme="majorHAnsi"/>
          <w:color w:val="017057" w:themeColor="accent4" w:themeShade="BF"/>
          <w:sz w:val="24"/>
          <w:szCs w:val="24"/>
        </w:rPr>
      </w:pPr>
      <w:r w:rsidRPr="00170D83">
        <w:rPr>
          <w:rFonts w:cstheme="majorHAnsi"/>
          <w:color w:val="017057" w:themeColor="accent4" w:themeShade="BF"/>
          <w:sz w:val="24"/>
          <w:szCs w:val="24"/>
        </w:rPr>
        <w:t xml:space="preserve">Se resultatet for Rauma her: </w:t>
      </w:r>
      <w:hyperlink r:id="rId18" w:history="1">
        <w:r w:rsidRPr="00170D83">
          <w:rPr>
            <w:rStyle w:val="Hyperkobling"/>
            <w:rFonts w:cstheme="majorHAnsi"/>
            <w:sz w:val="24"/>
            <w:szCs w:val="24"/>
          </w:rPr>
          <w:t>Giverstafett</w:t>
        </w:r>
      </w:hyperlink>
    </w:p>
    <w:p w14:paraId="699D0B1B" w14:textId="21603609" w:rsidR="00D82F27" w:rsidRPr="00170D83" w:rsidRDefault="009103EE" w:rsidP="009103EE">
      <w:pPr>
        <w:rPr>
          <w:rFonts w:cstheme="majorHAnsi"/>
          <w:b/>
          <w:bCs/>
          <w:color w:val="017057" w:themeColor="accent4" w:themeShade="BF"/>
          <w:sz w:val="22"/>
          <w:szCs w:val="22"/>
        </w:rPr>
      </w:pPr>
      <w:r w:rsidRPr="00170D83">
        <w:rPr>
          <w:rFonts w:cstheme="majorHAnsi"/>
          <w:b/>
          <w:bCs/>
          <w:color w:val="017057" w:themeColor="accent4" w:themeShade="BF"/>
          <w:sz w:val="22"/>
          <w:szCs w:val="22"/>
        </w:rPr>
        <w:t xml:space="preserve">Du kan fortsatt gi om du ønsker det! </w:t>
      </w:r>
    </w:p>
    <w:p w14:paraId="1B5FD3B1" w14:textId="0419B763" w:rsidR="009F6E3E" w:rsidRPr="00170D83" w:rsidRDefault="009103EE" w:rsidP="009103EE">
      <w:pPr>
        <w:rPr>
          <w:rFonts w:cstheme="majorHAnsi"/>
          <w:color w:val="017057" w:themeColor="accent4" w:themeShade="BF"/>
        </w:rPr>
      </w:pPr>
      <w:r w:rsidRPr="00170D83">
        <w:rPr>
          <w:rFonts w:cstheme="majorHAnsi"/>
          <w:color w:val="017057" w:themeColor="accent4" w:themeShade="BF"/>
        </w:rPr>
        <w:t>Dette kan gjøres på tre forskjell</w:t>
      </w:r>
      <w:r w:rsidR="009F6E3E" w:rsidRPr="00170D83">
        <w:rPr>
          <w:rFonts w:cstheme="majorHAnsi"/>
          <w:color w:val="017057" w:themeColor="accent4" w:themeShade="BF"/>
        </w:rPr>
        <w:t>i</w:t>
      </w:r>
      <w:r w:rsidRPr="00170D83">
        <w:rPr>
          <w:rFonts w:cstheme="majorHAnsi"/>
          <w:color w:val="017057" w:themeColor="accent4" w:themeShade="BF"/>
        </w:rPr>
        <w:t>ge måter:</w:t>
      </w:r>
      <w:r w:rsidR="009F6E3E" w:rsidRPr="00170D83">
        <w:rPr>
          <w:rFonts w:cstheme="majorHAnsi"/>
          <w:color w:val="017057" w:themeColor="accent4" w:themeShade="BF"/>
        </w:rPr>
        <w:t xml:space="preserve"> </w:t>
      </w:r>
    </w:p>
    <w:p w14:paraId="24670199" w14:textId="694D3B11" w:rsidR="009103EE" w:rsidRPr="00170D83" w:rsidRDefault="009F6E3E" w:rsidP="009103EE">
      <w:pPr>
        <w:rPr>
          <w:rFonts w:cstheme="majorHAnsi"/>
          <w:color w:val="017057" w:themeColor="accent4" w:themeShade="BF"/>
        </w:rPr>
      </w:pPr>
      <w:hyperlink r:id="rId19" w:history="1">
        <w:r w:rsidRPr="00170D83">
          <w:rPr>
            <w:rStyle w:val="Hyperkobling"/>
            <w:rFonts w:cstheme="majorHAnsi"/>
          </w:rPr>
          <w:t>NRK TV-aksjonen - Gi som privatperson</w:t>
        </w:r>
      </w:hyperlink>
    </w:p>
    <w:p w14:paraId="1EB504A7" w14:textId="0AA2DE27" w:rsidR="009103EE" w:rsidRPr="00170D83" w:rsidRDefault="009103EE" w:rsidP="00D82F27">
      <w:pPr>
        <w:numPr>
          <w:ilvl w:val="0"/>
          <w:numId w:val="28"/>
        </w:numPr>
        <w:rPr>
          <w:rFonts w:cstheme="majorHAnsi"/>
          <w:color w:val="017057" w:themeColor="accent4" w:themeShade="BF"/>
        </w:rPr>
      </w:pPr>
      <w:r w:rsidRPr="00170D83">
        <w:rPr>
          <w:rFonts w:cstheme="majorHAnsi"/>
          <w:color w:val="017057" w:themeColor="accent4" w:themeShade="BF"/>
        </w:rPr>
        <w:t>Vipps til 2133</w:t>
      </w:r>
    </w:p>
    <w:p w14:paraId="21804BBE" w14:textId="6F0CC37F" w:rsidR="009103EE" w:rsidRPr="00170D83" w:rsidRDefault="009103EE" w:rsidP="009103EE">
      <w:pPr>
        <w:numPr>
          <w:ilvl w:val="0"/>
          <w:numId w:val="28"/>
        </w:numPr>
        <w:rPr>
          <w:rFonts w:cstheme="majorHAnsi"/>
          <w:color w:val="017057" w:themeColor="accent4" w:themeShade="BF"/>
        </w:rPr>
      </w:pPr>
      <w:r w:rsidRPr="00170D83">
        <w:rPr>
          <w:rFonts w:cstheme="majorHAnsi"/>
          <w:color w:val="017057" w:themeColor="accent4" w:themeShade="BF"/>
        </w:rPr>
        <w:t>Overføre til TV-aksjonskonto 8380 08 09005</w:t>
      </w:r>
    </w:p>
    <w:p w14:paraId="51E68007" w14:textId="07117374" w:rsidR="009103EE" w:rsidRPr="00170D83" w:rsidRDefault="009103EE" w:rsidP="009103EE">
      <w:pPr>
        <w:numPr>
          <w:ilvl w:val="0"/>
          <w:numId w:val="28"/>
        </w:numPr>
        <w:rPr>
          <w:rFonts w:cstheme="majorHAnsi"/>
          <w:color w:val="017057" w:themeColor="accent4" w:themeShade="BF"/>
        </w:rPr>
      </w:pPr>
      <w:r w:rsidRPr="00170D83">
        <w:rPr>
          <w:rFonts w:cstheme="majorHAnsi"/>
          <w:color w:val="017057" w:themeColor="accent4" w:themeShade="BF"/>
        </w:rPr>
        <w:t>Gi et bidrag med kortbetaling</w:t>
      </w:r>
    </w:p>
    <w:p w14:paraId="63DF3000" w14:textId="1CE30ED1" w:rsidR="009103EE" w:rsidRPr="00170D83" w:rsidRDefault="00D267C8" w:rsidP="00437D27">
      <w:pPr>
        <w:rPr>
          <w:rFonts w:cstheme="majorHAnsi"/>
          <w:color w:val="017057" w:themeColor="accent4" w:themeShade="BF"/>
          <w:sz w:val="14"/>
          <w:szCs w:val="14"/>
        </w:rPr>
      </w:pPr>
      <w:r w:rsidRPr="00D82F27">
        <w:rPr>
          <w:noProof/>
        </w:rPr>
        <mc:AlternateContent>
          <mc:Choice Requires="wps">
            <w:drawing>
              <wp:anchor distT="91440" distB="91440" distL="114300" distR="114300" simplePos="0" relativeHeight="251737120" behindDoc="0" locked="0" layoutInCell="1" allowOverlap="1" wp14:anchorId="5B1AE9E4" wp14:editId="3383484B">
                <wp:simplePos x="0" y="0"/>
                <wp:positionH relativeFrom="margin">
                  <wp:posOffset>111125</wp:posOffset>
                </wp:positionH>
                <wp:positionV relativeFrom="paragraph">
                  <wp:posOffset>202179</wp:posOffset>
                </wp:positionV>
                <wp:extent cx="3776980" cy="2778369"/>
                <wp:effectExtent l="0" t="0" r="0" b="3175"/>
                <wp:wrapNone/>
                <wp:docPr id="1582113279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6980" cy="27783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B0D812" w14:textId="77777777" w:rsidR="00170D83" w:rsidRPr="009A771C" w:rsidRDefault="00170D83" w:rsidP="00170D83">
                            <w:pPr>
                              <w:pBdr>
                                <w:top w:val="single" w:sz="24" w:space="9" w:color="549E39" w:themeColor="accent1"/>
                                <w:bottom w:val="single" w:sz="24" w:space="8" w:color="549E39" w:themeColor="accent1"/>
                              </w:pBdr>
                              <w:spacing w:after="0" w:line="360" w:lineRule="auto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Trenger du frivillige?</w:t>
                            </w:r>
                          </w:p>
                          <w:p w14:paraId="435E1131" w14:textId="77777777" w:rsidR="00170D83" w:rsidRPr="008E3B9B" w:rsidRDefault="00170D83" w:rsidP="00170D83">
                            <w:pPr>
                              <w:pBdr>
                                <w:top w:val="single" w:sz="24" w:space="9" w:color="549E39" w:themeColor="accent1"/>
                                <w:bottom w:val="single" w:sz="24" w:space="8" w:color="549E39" w:themeColor="accent1"/>
                              </w:pBdr>
                              <w:spacing w:after="0"/>
                              <w:rPr>
                                <w:color w:val="000000" w:themeColor="text1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color w:val="000000" w:themeColor="text1"/>
                                <w:sz w:val="27"/>
                                <w:szCs w:val="27"/>
                              </w:rPr>
                              <w:t>På</w:t>
                            </w:r>
                            <w:r w:rsidRPr="008E3B9B">
                              <w:rPr>
                                <w:color w:val="000000" w:themeColor="text1"/>
                                <w:sz w:val="27"/>
                                <w:szCs w:val="27"/>
                              </w:rPr>
                              <w:t xml:space="preserve"> Isfjorden mottakssenter bor</w:t>
                            </w:r>
                            <w:r>
                              <w:rPr>
                                <w:color w:val="000000" w:themeColor="text1"/>
                                <w:sz w:val="27"/>
                                <w:szCs w:val="27"/>
                              </w:rPr>
                              <w:t xml:space="preserve"> det nå</w:t>
                            </w:r>
                            <w:r w:rsidRPr="008E3B9B">
                              <w:rPr>
                                <w:color w:val="000000" w:themeColor="text1"/>
                                <w:sz w:val="27"/>
                                <w:szCs w:val="27"/>
                              </w:rPr>
                              <w:t xml:space="preserve"> mange som ønsker å </w:t>
                            </w:r>
                            <w:r>
                              <w:rPr>
                                <w:color w:val="000000" w:themeColor="text1"/>
                                <w:sz w:val="27"/>
                                <w:szCs w:val="27"/>
                              </w:rPr>
                              <w:t>være frivillig og bidra i lokalsamfunnet</w:t>
                            </w:r>
                            <w:r w:rsidRPr="008E3B9B">
                              <w:rPr>
                                <w:color w:val="000000" w:themeColor="text1"/>
                                <w:sz w:val="27"/>
                                <w:szCs w:val="27"/>
                              </w:rPr>
                              <w:t>.</w:t>
                            </w:r>
                            <w:r>
                              <w:rPr>
                                <w:color w:val="000000" w:themeColor="text1"/>
                                <w:sz w:val="27"/>
                                <w:szCs w:val="27"/>
                              </w:rPr>
                              <w:t xml:space="preserve"> </w:t>
                            </w:r>
                            <w:r w:rsidRPr="008E3B9B">
                              <w:rPr>
                                <w:color w:val="000000" w:themeColor="text1"/>
                                <w:sz w:val="27"/>
                                <w:szCs w:val="27"/>
                              </w:rPr>
                              <w:t>Ta kontakt og fortell hva du trenger hjelp til, så finner vi ut om noen ved Isfjorden mottakssenter kan bidra. </w:t>
                            </w:r>
                          </w:p>
                          <w:p w14:paraId="0AC658CD" w14:textId="77777777" w:rsidR="00170D83" w:rsidRDefault="00170D83" w:rsidP="00170D83">
                            <w:pPr>
                              <w:pBdr>
                                <w:top w:val="single" w:sz="24" w:space="9" w:color="549E39" w:themeColor="accent1"/>
                                <w:bottom w:val="single" w:sz="24" w:space="8" w:color="549E39" w:themeColor="accent1"/>
                              </w:pBdr>
                              <w:spacing w:after="0"/>
                              <w:rPr>
                                <w:color w:val="000000" w:themeColor="text1"/>
                                <w:sz w:val="27"/>
                                <w:szCs w:val="27"/>
                              </w:rPr>
                            </w:pPr>
                          </w:p>
                          <w:p w14:paraId="76495556" w14:textId="77777777" w:rsidR="00170D83" w:rsidRDefault="00170D83" w:rsidP="00170D83">
                            <w:pPr>
                              <w:pBdr>
                                <w:top w:val="single" w:sz="24" w:space="9" w:color="549E39" w:themeColor="accent1"/>
                                <w:bottom w:val="single" w:sz="24" w:space="8" w:color="549E39" w:themeColor="accent1"/>
                              </w:pBdr>
                              <w:spacing w:after="0"/>
                              <w:rPr>
                                <w:color w:val="000000" w:themeColor="text1"/>
                                <w:sz w:val="27"/>
                                <w:szCs w:val="27"/>
                              </w:rPr>
                            </w:pPr>
                            <w:r w:rsidRPr="008E3B9B">
                              <w:rPr>
                                <w:color w:val="000000" w:themeColor="text1"/>
                                <w:sz w:val="27"/>
                                <w:szCs w:val="27"/>
                              </w:rPr>
                              <w:t xml:space="preserve">Mottaksleder: Hanne Johnsen - </w:t>
                            </w:r>
                            <w:proofErr w:type="spellStart"/>
                            <w:r w:rsidRPr="008E3B9B">
                              <w:rPr>
                                <w:color w:val="000000" w:themeColor="text1"/>
                                <w:sz w:val="27"/>
                                <w:szCs w:val="27"/>
                              </w:rPr>
                              <w:t>Tlf</w:t>
                            </w:r>
                            <w:proofErr w:type="spellEnd"/>
                            <w:r w:rsidRPr="008E3B9B">
                              <w:rPr>
                                <w:color w:val="000000" w:themeColor="text1"/>
                                <w:sz w:val="27"/>
                                <w:szCs w:val="27"/>
                              </w:rPr>
                              <w:t>: 40 33 87 20</w:t>
                            </w:r>
                          </w:p>
                          <w:p w14:paraId="765BAC2A" w14:textId="77777777" w:rsidR="00170D83" w:rsidRPr="009A771C" w:rsidRDefault="00170D83" w:rsidP="00170D83">
                            <w:pPr>
                              <w:pBdr>
                                <w:top w:val="single" w:sz="24" w:space="9" w:color="549E39" w:themeColor="accent1"/>
                                <w:bottom w:val="single" w:sz="24" w:space="8" w:color="549E39" w:themeColor="accent1"/>
                              </w:pBdr>
                              <w:spacing w:after="0"/>
                              <w:rPr>
                                <w:color w:val="000000" w:themeColor="text1"/>
                                <w:sz w:val="27"/>
                                <w:szCs w:val="27"/>
                              </w:rPr>
                            </w:pPr>
                            <w:r w:rsidRPr="008E3B9B">
                              <w:rPr>
                                <w:color w:val="000000" w:themeColor="text1"/>
                                <w:sz w:val="27"/>
                                <w:szCs w:val="27"/>
                              </w:rPr>
                              <w:t>Frivilligsentral: Helene Birkeli</w:t>
                            </w:r>
                            <w:r>
                              <w:rPr>
                                <w:color w:val="000000" w:themeColor="text1"/>
                                <w:sz w:val="27"/>
                                <w:szCs w:val="27"/>
                              </w:rPr>
                              <w:t xml:space="preserve"> -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  <w:sz w:val="27"/>
                                <w:szCs w:val="27"/>
                              </w:rPr>
                              <w:t>T</w:t>
                            </w:r>
                            <w:r w:rsidRPr="008E3B9B">
                              <w:rPr>
                                <w:color w:val="000000" w:themeColor="text1"/>
                                <w:sz w:val="27"/>
                                <w:szCs w:val="27"/>
                              </w:rPr>
                              <w:t>lf</w:t>
                            </w:r>
                            <w:proofErr w:type="spellEnd"/>
                            <w:r w:rsidRPr="008E3B9B">
                              <w:rPr>
                                <w:color w:val="000000" w:themeColor="text1"/>
                                <w:sz w:val="27"/>
                                <w:szCs w:val="27"/>
                              </w:rPr>
                              <w:t>: 91 73 31 87</w:t>
                            </w:r>
                          </w:p>
                          <w:p w14:paraId="35E8C510" w14:textId="77777777" w:rsidR="00170D83" w:rsidRDefault="00170D83" w:rsidP="00170D83">
                            <w:pPr>
                              <w:pStyle w:val="NormalWeb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AE9E4" id="_x0000_s1029" type="#_x0000_t202" style="position:absolute;margin-left:8.75pt;margin-top:15.9pt;width:297.4pt;height:218.75pt;z-index:251737120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" filled="f" stroked="f">
                <v:textbox>
                  <w:txbxContent>
                    <w:p w14:paraId="48B0D812" w14:textId="77777777" w:rsidR="00170D83" w:rsidRPr="009A771C" w:rsidRDefault="00170D83" w:rsidP="00170D83">
                      <w:pPr>
                        <w:pBdr>
                          <w:top w:val="single" w:sz="24" w:space="9" w:color="549E39" w:themeColor="accent1"/>
                          <w:bottom w:val="single" w:sz="24" w:space="8" w:color="549E39" w:themeColor="accent1"/>
                        </w:pBdr>
                        <w:spacing w:after="0" w:line="360" w:lineRule="auto"/>
                        <w:jc w:val="center"/>
                        <w:rPr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>Trenger du frivillige?</w:t>
                      </w:r>
                    </w:p>
                    <w:p w14:paraId="435E1131" w14:textId="77777777" w:rsidR="00170D83" w:rsidRPr="008E3B9B" w:rsidRDefault="00170D83" w:rsidP="00170D83">
                      <w:pPr>
                        <w:pBdr>
                          <w:top w:val="single" w:sz="24" w:space="9" w:color="549E39" w:themeColor="accent1"/>
                          <w:bottom w:val="single" w:sz="24" w:space="8" w:color="549E39" w:themeColor="accent1"/>
                        </w:pBdr>
                        <w:spacing w:after="0"/>
                        <w:rPr>
                          <w:color w:val="000000" w:themeColor="text1"/>
                          <w:sz w:val="27"/>
                          <w:szCs w:val="27"/>
                        </w:rPr>
                      </w:pPr>
                      <w:r>
                        <w:rPr>
                          <w:color w:val="000000" w:themeColor="text1"/>
                          <w:sz w:val="27"/>
                          <w:szCs w:val="27"/>
                        </w:rPr>
                        <w:t>På</w:t>
                      </w:r>
                      <w:r w:rsidRPr="008E3B9B">
                        <w:rPr>
                          <w:color w:val="000000" w:themeColor="text1"/>
                          <w:sz w:val="27"/>
                          <w:szCs w:val="27"/>
                        </w:rPr>
                        <w:t xml:space="preserve"> Isfjorden mottakssenter bor</w:t>
                      </w:r>
                      <w:r>
                        <w:rPr>
                          <w:color w:val="000000" w:themeColor="text1"/>
                          <w:sz w:val="27"/>
                          <w:szCs w:val="27"/>
                        </w:rPr>
                        <w:t xml:space="preserve"> det nå</w:t>
                      </w:r>
                      <w:r w:rsidRPr="008E3B9B">
                        <w:rPr>
                          <w:color w:val="000000" w:themeColor="text1"/>
                          <w:sz w:val="27"/>
                          <w:szCs w:val="27"/>
                        </w:rPr>
                        <w:t xml:space="preserve"> mange som ønsker å </w:t>
                      </w:r>
                      <w:r>
                        <w:rPr>
                          <w:color w:val="000000" w:themeColor="text1"/>
                          <w:sz w:val="27"/>
                          <w:szCs w:val="27"/>
                        </w:rPr>
                        <w:t>være frivillig og bidra i lokalsamfunnet</w:t>
                      </w:r>
                      <w:r w:rsidRPr="008E3B9B">
                        <w:rPr>
                          <w:color w:val="000000" w:themeColor="text1"/>
                          <w:sz w:val="27"/>
                          <w:szCs w:val="27"/>
                        </w:rPr>
                        <w:t>.</w:t>
                      </w:r>
                      <w:r>
                        <w:rPr>
                          <w:color w:val="000000" w:themeColor="text1"/>
                          <w:sz w:val="27"/>
                          <w:szCs w:val="27"/>
                        </w:rPr>
                        <w:t xml:space="preserve"> </w:t>
                      </w:r>
                      <w:r w:rsidRPr="008E3B9B">
                        <w:rPr>
                          <w:color w:val="000000" w:themeColor="text1"/>
                          <w:sz w:val="27"/>
                          <w:szCs w:val="27"/>
                        </w:rPr>
                        <w:t>Ta kontakt og fortell hva du trenger hjelp til, så finner vi ut om noen ved Isfjorden mottakssenter kan bidra. </w:t>
                      </w:r>
                    </w:p>
                    <w:p w14:paraId="0AC658CD" w14:textId="77777777" w:rsidR="00170D83" w:rsidRDefault="00170D83" w:rsidP="00170D83">
                      <w:pPr>
                        <w:pBdr>
                          <w:top w:val="single" w:sz="24" w:space="9" w:color="549E39" w:themeColor="accent1"/>
                          <w:bottom w:val="single" w:sz="24" w:space="8" w:color="549E39" w:themeColor="accent1"/>
                        </w:pBdr>
                        <w:spacing w:after="0"/>
                        <w:rPr>
                          <w:color w:val="000000" w:themeColor="text1"/>
                          <w:sz w:val="27"/>
                          <w:szCs w:val="27"/>
                        </w:rPr>
                      </w:pPr>
                    </w:p>
                    <w:p w14:paraId="76495556" w14:textId="77777777" w:rsidR="00170D83" w:rsidRDefault="00170D83" w:rsidP="00170D83">
                      <w:pPr>
                        <w:pBdr>
                          <w:top w:val="single" w:sz="24" w:space="9" w:color="549E39" w:themeColor="accent1"/>
                          <w:bottom w:val="single" w:sz="24" w:space="8" w:color="549E39" w:themeColor="accent1"/>
                        </w:pBdr>
                        <w:spacing w:after="0"/>
                        <w:rPr>
                          <w:color w:val="000000" w:themeColor="text1"/>
                          <w:sz w:val="27"/>
                          <w:szCs w:val="27"/>
                        </w:rPr>
                      </w:pPr>
                      <w:r w:rsidRPr="008E3B9B">
                        <w:rPr>
                          <w:color w:val="000000" w:themeColor="text1"/>
                          <w:sz w:val="27"/>
                          <w:szCs w:val="27"/>
                        </w:rPr>
                        <w:t xml:space="preserve">Mottaksleder: Hanne Johnsen - </w:t>
                      </w:r>
                      <w:proofErr w:type="spellStart"/>
                      <w:r w:rsidRPr="008E3B9B">
                        <w:rPr>
                          <w:color w:val="000000" w:themeColor="text1"/>
                          <w:sz w:val="27"/>
                          <w:szCs w:val="27"/>
                        </w:rPr>
                        <w:t>Tlf</w:t>
                      </w:r>
                      <w:proofErr w:type="spellEnd"/>
                      <w:r w:rsidRPr="008E3B9B">
                        <w:rPr>
                          <w:color w:val="000000" w:themeColor="text1"/>
                          <w:sz w:val="27"/>
                          <w:szCs w:val="27"/>
                        </w:rPr>
                        <w:t>: 40 33 87 20</w:t>
                      </w:r>
                    </w:p>
                    <w:p w14:paraId="765BAC2A" w14:textId="77777777" w:rsidR="00170D83" w:rsidRPr="009A771C" w:rsidRDefault="00170D83" w:rsidP="00170D83">
                      <w:pPr>
                        <w:pBdr>
                          <w:top w:val="single" w:sz="24" w:space="9" w:color="549E39" w:themeColor="accent1"/>
                          <w:bottom w:val="single" w:sz="24" w:space="8" w:color="549E39" w:themeColor="accent1"/>
                        </w:pBdr>
                        <w:spacing w:after="0"/>
                        <w:rPr>
                          <w:color w:val="000000" w:themeColor="text1"/>
                          <w:sz w:val="27"/>
                          <w:szCs w:val="27"/>
                        </w:rPr>
                      </w:pPr>
                      <w:r w:rsidRPr="008E3B9B">
                        <w:rPr>
                          <w:color w:val="000000" w:themeColor="text1"/>
                          <w:sz w:val="27"/>
                          <w:szCs w:val="27"/>
                        </w:rPr>
                        <w:t>Frivilligsentral: Helene Birkeli</w:t>
                      </w:r>
                      <w:r>
                        <w:rPr>
                          <w:color w:val="000000" w:themeColor="text1"/>
                          <w:sz w:val="27"/>
                          <w:szCs w:val="27"/>
                        </w:rPr>
                        <w:t xml:space="preserve"> - </w:t>
                      </w:r>
                      <w:proofErr w:type="spellStart"/>
                      <w:r>
                        <w:rPr>
                          <w:color w:val="000000" w:themeColor="text1"/>
                          <w:sz w:val="27"/>
                          <w:szCs w:val="27"/>
                        </w:rPr>
                        <w:t>T</w:t>
                      </w:r>
                      <w:r w:rsidRPr="008E3B9B">
                        <w:rPr>
                          <w:color w:val="000000" w:themeColor="text1"/>
                          <w:sz w:val="27"/>
                          <w:szCs w:val="27"/>
                        </w:rPr>
                        <w:t>lf</w:t>
                      </w:r>
                      <w:proofErr w:type="spellEnd"/>
                      <w:r w:rsidRPr="008E3B9B">
                        <w:rPr>
                          <w:color w:val="000000" w:themeColor="text1"/>
                          <w:sz w:val="27"/>
                          <w:szCs w:val="27"/>
                        </w:rPr>
                        <w:t>: 91 73 31 87</w:t>
                      </w:r>
                    </w:p>
                    <w:p w14:paraId="35E8C510" w14:textId="77777777" w:rsidR="00170D83" w:rsidRDefault="00170D83" w:rsidP="00170D83">
                      <w:pPr>
                        <w:pStyle w:val="NormalWeb"/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320BF2" w14:textId="4DBC2751" w:rsidR="000B6454" w:rsidRPr="00170D83" w:rsidRDefault="00D267C8" w:rsidP="000B6454">
      <w:pPr>
        <w:rPr>
          <w:sz w:val="12"/>
          <w:szCs w:val="12"/>
        </w:rPr>
      </w:pPr>
      <w:r w:rsidRPr="00D82F27">
        <w:rPr>
          <w:noProof/>
        </w:rPr>
        <w:drawing>
          <wp:anchor distT="0" distB="0" distL="114300" distR="114300" simplePos="0" relativeHeight="251739168" behindDoc="1" locked="0" layoutInCell="1" allowOverlap="1" wp14:anchorId="3CE9A7A7" wp14:editId="03D6BB69">
            <wp:simplePos x="0" y="0"/>
            <wp:positionH relativeFrom="margin">
              <wp:posOffset>4046966</wp:posOffset>
            </wp:positionH>
            <wp:positionV relativeFrom="paragraph">
              <wp:posOffset>7896</wp:posOffset>
            </wp:positionV>
            <wp:extent cx="2553286" cy="2545461"/>
            <wp:effectExtent l="0" t="0" r="0" b="7620"/>
            <wp:wrapTight wrapText="bothSides">
              <wp:wrapPolygon edited="0">
                <wp:start x="0" y="0"/>
                <wp:lineTo x="0" y="21503"/>
                <wp:lineTo x="21439" y="21503"/>
                <wp:lineTo x="21439" y="0"/>
                <wp:lineTo x="0" y="0"/>
              </wp:wrapPolygon>
            </wp:wrapTight>
            <wp:docPr id="1035853802" name="Bilde 5" descr="Et bilde som inneholder Barnekunst, hånd, illustrasjon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853802" name="Bilde 5" descr="Et bilde som inneholder Barnekunst, hånd, illustrasjon&#10;&#10;KI-generert innhold kan være feil.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30" t="29690" r="39927"/>
                    <a:stretch/>
                  </pic:blipFill>
                  <pic:spPr bwMode="auto">
                    <a:xfrm>
                      <a:off x="0" y="0"/>
                      <a:ext cx="2553286" cy="2545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AB1004" w14:textId="12BF2D23" w:rsidR="000B6454" w:rsidRPr="00170D83" w:rsidRDefault="000B6454" w:rsidP="000B6454">
      <w:pPr>
        <w:rPr>
          <w:sz w:val="12"/>
          <w:szCs w:val="12"/>
        </w:rPr>
      </w:pPr>
    </w:p>
    <w:p w14:paraId="0629B87C" w14:textId="66195EDB" w:rsidR="00AF2884" w:rsidRPr="00D82F27" w:rsidRDefault="00AF2884" w:rsidP="000B6454"/>
    <w:p w14:paraId="5B09D6D9" w14:textId="77777777" w:rsidR="00AD5368" w:rsidRPr="00D82F27" w:rsidRDefault="00AD5368" w:rsidP="006F5F8D">
      <w:pPr>
        <w:pStyle w:val="NormalWeb"/>
        <w:rPr>
          <w:noProof/>
        </w:rPr>
      </w:pPr>
    </w:p>
    <w:p w14:paraId="50B59DE0" w14:textId="77777777" w:rsidR="008414B6" w:rsidRPr="00D82F27" w:rsidRDefault="008414B6" w:rsidP="006F5F8D">
      <w:pPr>
        <w:pStyle w:val="NormalWeb"/>
        <w:rPr>
          <w:noProof/>
        </w:rPr>
      </w:pPr>
    </w:p>
    <w:p w14:paraId="75BF8EDD" w14:textId="77777777" w:rsidR="008414B6" w:rsidRPr="00D82F27" w:rsidRDefault="008414B6" w:rsidP="006F5F8D">
      <w:pPr>
        <w:pStyle w:val="NormalWeb"/>
        <w:rPr>
          <w:noProof/>
        </w:rPr>
      </w:pPr>
    </w:p>
    <w:p w14:paraId="7A2663DB" w14:textId="77777777" w:rsidR="002C6563" w:rsidRPr="00D82F27" w:rsidRDefault="002C6563" w:rsidP="006F5F8D">
      <w:pPr>
        <w:pStyle w:val="NormalWeb"/>
        <w:rPr>
          <w:noProof/>
        </w:rPr>
      </w:pPr>
    </w:p>
    <w:p w14:paraId="77EFC732" w14:textId="77777777" w:rsidR="002C6563" w:rsidRPr="00D82F27" w:rsidRDefault="002C6563" w:rsidP="006F5F8D">
      <w:pPr>
        <w:pStyle w:val="NormalWeb"/>
        <w:rPr>
          <w:noProof/>
        </w:rPr>
      </w:pPr>
    </w:p>
    <w:p w14:paraId="40729EB7" w14:textId="67EB0E80" w:rsidR="00E8259E" w:rsidRDefault="00E8259E" w:rsidP="00E8259E">
      <w:pPr>
        <w:rPr>
          <w:lang w:eastAsia="nb-NO"/>
        </w:rPr>
      </w:pPr>
    </w:p>
    <w:p w14:paraId="00C15DAC" w14:textId="77777777" w:rsidR="00F76E6A" w:rsidRPr="00D82F27" w:rsidRDefault="00F76E6A" w:rsidP="00E8259E">
      <w:pPr>
        <w:rPr>
          <w:lang w:eastAsia="nb-NO"/>
        </w:rPr>
      </w:pPr>
    </w:p>
    <w:p w14:paraId="5F6376C5" w14:textId="3F98290E" w:rsidR="006D6840" w:rsidRPr="00D82F27" w:rsidRDefault="002C6563" w:rsidP="00DF6289">
      <w:pPr>
        <w:pStyle w:val="Sitat"/>
        <w:pBdr>
          <w:top w:val="none" w:sz="0" w:space="0" w:color="auto"/>
          <w:bottom w:val="none" w:sz="0" w:space="0" w:color="auto"/>
        </w:pBdr>
        <w:rPr>
          <w:rFonts w:asciiTheme="majorHAnsi" w:eastAsia="Times New Roman" w:hAnsiTheme="majorHAnsi" w:cstheme="majorHAnsi"/>
          <w:b/>
          <w:bCs/>
          <w:color w:val="066684" w:themeColor="accent6" w:themeShade="BF"/>
          <w:kern w:val="0"/>
          <w:sz w:val="32"/>
          <w:szCs w:val="32"/>
          <w:lang w:eastAsia="nb-NO"/>
          <w14:ligatures w14:val="none"/>
        </w:rPr>
      </w:pPr>
      <w:r w:rsidRPr="00D82F27"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81824" behindDoc="0" locked="0" layoutInCell="1" allowOverlap="1" wp14:anchorId="0435F145" wp14:editId="704DD9FB">
            <wp:simplePos x="0" y="0"/>
            <wp:positionH relativeFrom="page">
              <wp:posOffset>1593850</wp:posOffset>
            </wp:positionH>
            <wp:positionV relativeFrom="paragraph">
              <wp:posOffset>-400050</wp:posOffset>
            </wp:positionV>
            <wp:extent cx="1009650" cy="785283"/>
            <wp:effectExtent l="0" t="0" r="0" b="0"/>
            <wp:wrapNone/>
            <wp:docPr id="2102729101" name="Bilde 3" descr="Expert Tips – Kentro Christian Netwo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xpert Tips – Kentro Christian Network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413" b="10942"/>
                    <a:stretch/>
                  </pic:blipFill>
                  <pic:spPr bwMode="auto">
                    <a:xfrm>
                      <a:off x="0" y="0"/>
                      <a:ext cx="1009650" cy="785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1EC4" w:rsidRPr="00D82F27">
        <w:rPr>
          <w:rFonts w:asciiTheme="majorHAnsi" w:eastAsia="Times New Roman" w:hAnsiTheme="majorHAnsi" w:cstheme="majorHAnsi"/>
          <w:b/>
          <w:bCs/>
          <w:color w:val="066684" w:themeColor="accent6" w:themeShade="BF"/>
          <w:kern w:val="0"/>
          <w:sz w:val="32"/>
          <w:szCs w:val="32"/>
          <w:lang w:eastAsia="nb-NO"/>
          <w14:ligatures w14:val="none"/>
        </w:rPr>
        <w:t xml:space="preserve">TIPS til </w:t>
      </w:r>
      <w:r w:rsidR="000D7E05" w:rsidRPr="00D82F27">
        <w:rPr>
          <w:rFonts w:asciiTheme="majorHAnsi" w:eastAsia="Times New Roman" w:hAnsiTheme="majorHAnsi" w:cstheme="majorHAnsi"/>
          <w:b/>
          <w:bCs/>
          <w:color w:val="066684" w:themeColor="accent6" w:themeShade="BF"/>
          <w:kern w:val="0"/>
          <w:sz w:val="32"/>
          <w:szCs w:val="32"/>
          <w:lang w:eastAsia="nb-NO"/>
          <w14:ligatures w14:val="none"/>
        </w:rPr>
        <w:t>aktuelle tilskuddsordninger</w:t>
      </w:r>
    </w:p>
    <w:p w14:paraId="73384B51" w14:textId="2DEFB0EE" w:rsidR="006F1F27" w:rsidRPr="00D82F27" w:rsidRDefault="00B00B71" w:rsidP="001A3034">
      <w:pPr>
        <w:pStyle w:val="Sitat"/>
        <w:numPr>
          <w:ilvl w:val="0"/>
          <w:numId w:val="23"/>
        </w:numPr>
        <w:pBdr>
          <w:top w:val="single" w:sz="6" w:space="8" w:color="3E762A" w:themeColor="accent1" w:themeShade="BF"/>
          <w:bottom w:val="single" w:sz="6" w:space="31" w:color="3E762A" w:themeColor="accent1" w:themeShade="BF"/>
        </w:pBdr>
        <w:spacing w:line="240" w:lineRule="auto"/>
        <w:jc w:val="left"/>
        <w:rPr>
          <w:rFonts w:asciiTheme="majorHAnsi" w:hAnsiTheme="majorHAnsi" w:cstheme="majorHAnsi"/>
          <w:b/>
          <w:bCs/>
          <w:color w:val="066684" w:themeColor="accent6" w:themeShade="BF"/>
          <w:sz w:val="32"/>
          <w:szCs w:val="22"/>
        </w:rPr>
      </w:pPr>
      <w:r w:rsidRPr="00D82F27">
        <w:rPr>
          <w:rFonts w:asciiTheme="majorHAnsi" w:hAnsiTheme="majorHAnsi" w:cstheme="majorHAnsi"/>
          <w:b/>
          <w:bCs/>
          <w:i w:val="0"/>
          <w:iCs w:val="0"/>
          <w:color w:val="066684" w:themeColor="accent6" w:themeShade="BF"/>
        </w:rPr>
        <w:t xml:space="preserve">BUFDIR – </w:t>
      </w:r>
      <w:r w:rsidR="00DF21B3" w:rsidRPr="00D82F27">
        <w:rPr>
          <w:rFonts w:asciiTheme="majorHAnsi" w:hAnsiTheme="majorHAnsi" w:cstheme="majorHAnsi"/>
          <w:b/>
          <w:bCs/>
          <w:i w:val="0"/>
          <w:iCs w:val="0"/>
          <w:color w:val="066684" w:themeColor="accent6" w:themeShade="BF"/>
        </w:rPr>
        <w:t>Inkluderende</w:t>
      </w:r>
      <w:r w:rsidRPr="00D82F27">
        <w:rPr>
          <w:rFonts w:asciiTheme="majorHAnsi" w:hAnsiTheme="majorHAnsi" w:cstheme="majorHAnsi"/>
          <w:b/>
          <w:bCs/>
          <w:i w:val="0"/>
          <w:iCs w:val="0"/>
          <w:color w:val="066684" w:themeColor="accent6" w:themeShade="BF"/>
        </w:rPr>
        <w:t xml:space="preserve"> fritid for alle</w:t>
      </w:r>
    </w:p>
    <w:p w14:paraId="55F7EE4E" w14:textId="2CC64975" w:rsidR="00F14CBC" w:rsidRPr="00D82F27" w:rsidRDefault="000321BC" w:rsidP="005D048C">
      <w:pPr>
        <w:pStyle w:val="Sitat"/>
        <w:pBdr>
          <w:top w:val="single" w:sz="6" w:space="8" w:color="3E762A" w:themeColor="accent1" w:themeShade="BF"/>
          <w:bottom w:val="single" w:sz="6" w:space="31" w:color="3E762A" w:themeColor="accent1" w:themeShade="BF"/>
        </w:pBdr>
        <w:spacing w:line="276" w:lineRule="auto"/>
        <w:jc w:val="left"/>
        <w:rPr>
          <w:rFonts w:asciiTheme="majorHAnsi" w:hAnsiTheme="majorHAnsi" w:cstheme="majorHAnsi"/>
          <w:b/>
          <w:bCs/>
          <w:i w:val="0"/>
          <w:iCs w:val="0"/>
          <w:color w:val="auto"/>
          <w:sz w:val="20"/>
        </w:rPr>
      </w:pPr>
      <w:r w:rsidRPr="00D82F27">
        <w:rPr>
          <w:rFonts w:asciiTheme="majorHAnsi" w:hAnsiTheme="majorHAnsi" w:cstheme="majorHAnsi"/>
          <w:b/>
          <w:bCs/>
          <w:i w:val="0"/>
          <w:iCs w:val="0"/>
          <w:noProof/>
          <w:color w:val="auto"/>
          <w:sz w:val="20"/>
          <w:u w:val="single"/>
        </w:rPr>
        <w:drawing>
          <wp:anchor distT="0" distB="0" distL="114300" distR="114300" simplePos="0" relativeHeight="251728928" behindDoc="1" locked="0" layoutInCell="1" allowOverlap="1" wp14:anchorId="3C8530F4" wp14:editId="4797016E">
            <wp:simplePos x="0" y="0"/>
            <wp:positionH relativeFrom="page">
              <wp:posOffset>491352</wp:posOffset>
            </wp:positionH>
            <wp:positionV relativeFrom="paragraph">
              <wp:posOffset>234432</wp:posOffset>
            </wp:positionV>
            <wp:extent cx="556921" cy="374945"/>
            <wp:effectExtent l="110173" t="61277" r="105727" b="67628"/>
            <wp:wrapNone/>
            <wp:docPr id="1728424561" name="Bilde 12" descr="Click Here Button Stock Illustrations – 27,699 Click Here Button Stock  Illustrations, Vectors &amp; Clipart -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lick Here Button Stock Illustrations – 27,699 Click Here Button Stock  Illustrations, Vectors &amp; Clipart - Dreamstime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20" t="24090" r="8180" b="20717"/>
                    <a:stretch/>
                  </pic:blipFill>
                  <pic:spPr bwMode="auto">
                    <a:xfrm rot="3702227">
                      <a:off x="0" y="0"/>
                      <a:ext cx="556921" cy="37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AE3FEB" w:rsidRPr="00D82F27">
        <w:rPr>
          <w:rFonts w:asciiTheme="majorHAnsi" w:hAnsiTheme="majorHAnsi" w:cstheme="majorHAnsi"/>
          <w:i w:val="0"/>
          <w:iCs w:val="0"/>
          <w:color w:val="auto"/>
          <w:sz w:val="20"/>
        </w:rPr>
        <w:t>Bufdir</w:t>
      </w:r>
      <w:proofErr w:type="spellEnd"/>
      <w:r w:rsidR="00AE3FEB" w:rsidRPr="00D82F27">
        <w:rPr>
          <w:rFonts w:asciiTheme="majorHAnsi" w:hAnsiTheme="majorHAnsi" w:cstheme="majorHAnsi"/>
          <w:i w:val="0"/>
          <w:iCs w:val="0"/>
          <w:color w:val="auto"/>
          <w:sz w:val="20"/>
        </w:rPr>
        <w:t xml:space="preserve"> </w:t>
      </w:r>
      <w:r w:rsidR="008414B6" w:rsidRPr="00D82F27">
        <w:rPr>
          <w:rFonts w:asciiTheme="majorHAnsi" w:hAnsiTheme="majorHAnsi" w:cstheme="majorHAnsi"/>
          <w:i w:val="0"/>
          <w:iCs w:val="0"/>
          <w:color w:val="auto"/>
          <w:sz w:val="20"/>
        </w:rPr>
        <w:t xml:space="preserve">har lyst ut </w:t>
      </w:r>
      <w:r w:rsidR="00AE3FEB" w:rsidRPr="00D82F27">
        <w:rPr>
          <w:rFonts w:asciiTheme="majorHAnsi" w:hAnsiTheme="majorHAnsi" w:cstheme="majorHAnsi"/>
          <w:i w:val="0"/>
          <w:iCs w:val="0"/>
          <w:color w:val="auto"/>
          <w:sz w:val="20"/>
        </w:rPr>
        <w:t>tilskuddsmidler for 2026. Kommunen har fylt ut bekreftelsesskjemaet</w:t>
      </w:r>
      <w:r w:rsidR="00F14CBC" w:rsidRPr="00D82F27">
        <w:rPr>
          <w:rFonts w:asciiTheme="majorHAnsi" w:hAnsiTheme="majorHAnsi" w:cstheme="majorHAnsi"/>
          <w:i w:val="0"/>
          <w:iCs w:val="0"/>
          <w:color w:val="auto"/>
          <w:sz w:val="20"/>
        </w:rPr>
        <w:t xml:space="preserve"> i </w:t>
      </w:r>
      <w:hyperlink r:id="rId23" w:history="1">
        <w:proofErr w:type="spellStart"/>
        <w:r w:rsidR="00AE3FEB" w:rsidRPr="00D82F27">
          <w:rPr>
            <w:rStyle w:val="Hyperkobling"/>
            <w:rFonts w:asciiTheme="majorHAnsi" w:hAnsiTheme="majorHAnsi" w:cstheme="majorHAnsi"/>
            <w:b/>
            <w:bCs/>
            <w:i w:val="0"/>
            <w:iCs w:val="0"/>
            <w:color w:val="auto"/>
            <w:sz w:val="20"/>
          </w:rPr>
          <w:t>Bufdirs</w:t>
        </w:r>
        <w:proofErr w:type="spellEnd"/>
        <w:r w:rsidR="00AE3FEB" w:rsidRPr="00D82F27">
          <w:rPr>
            <w:rStyle w:val="Hyperkobling"/>
            <w:rFonts w:asciiTheme="majorHAnsi" w:hAnsiTheme="majorHAnsi" w:cstheme="majorHAnsi"/>
            <w:b/>
            <w:bCs/>
            <w:i w:val="0"/>
            <w:iCs w:val="0"/>
            <w:color w:val="auto"/>
            <w:sz w:val="20"/>
          </w:rPr>
          <w:t xml:space="preserve"> søknadsportal, så nå kan frivillige organisasjoner og private aktører i kommunen søke om tilskudd for 2026.</w:t>
        </w:r>
      </w:hyperlink>
      <w:r w:rsidR="00AE3FEB" w:rsidRPr="00D82F27">
        <w:rPr>
          <w:rFonts w:asciiTheme="majorHAnsi" w:hAnsiTheme="majorHAnsi" w:cstheme="majorHAnsi"/>
          <w:b/>
          <w:bCs/>
          <w:i w:val="0"/>
          <w:iCs w:val="0"/>
          <w:color w:val="auto"/>
          <w:sz w:val="20"/>
        </w:rPr>
        <w:t> </w:t>
      </w:r>
      <w:r w:rsidR="00F14CBC" w:rsidRPr="00D82F27">
        <w:rPr>
          <w:rFonts w:asciiTheme="majorHAnsi" w:hAnsiTheme="majorHAnsi" w:cstheme="majorHAnsi"/>
          <w:i w:val="0"/>
          <w:iCs w:val="0"/>
          <w:color w:val="auto"/>
          <w:sz w:val="20"/>
        </w:rPr>
        <w:t>Lag og foreninger som har gode tiltak som fører til at flere deltar i jevnlige og langvarige aktivitets- og fritidstilbud, kan søke om støtte</w:t>
      </w:r>
      <w:r w:rsidR="00F14CBC" w:rsidRPr="00D82F27">
        <w:rPr>
          <w:rFonts w:asciiTheme="majorHAnsi" w:hAnsiTheme="majorHAnsi" w:cstheme="majorHAnsi"/>
          <w:b/>
          <w:bCs/>
          <w:i w:val="0"/>
          <w:iCs w:val="0"/>
          <w:color w:val="auto"/>
          <w:sz w:val="20"/>
        </w:rPr>
        <w:t xml:space="preserve">. </w:t>
      </w:r>
    </w:p>
    <w:p w14:paraId="3959B955" w14:textId="1267A233" w:rsidR="00A46F6F" w:rsidRPr="00D82F27" w:rsidRDefault="00AE3FEB" w:rsidP="005D048C">
      <w:pPr>
        <w:pStyle w:val="Sitat"/>
        <w:pBdr>
          <w:top w:val="single" w:sz="6" w:space="8" w:color="3E762A" w:themeColor="accent1" w:themeShade="BF"/>
          <w:bottom w:val="single" w:sz="6" w:space="31" w:color="3E762A" w:themeColor="accent1" w:themeShade="BF"/>
        </w:pBdr>
        <w:spacing w:line="276" w:lineRule="auto"/>
        <w:jc w:val="left"/>
        <w:rPr>
          <w:rFonts w:asciiTheme="majorHAnsi" w:hAnsiTheme="majorHAnsi" w:cstheme="majorHAnsi"/>
          <w:b/>
          <w:bCs/>
          <w:i w:val="0"/>
          <w:iCs w:val="0"/>
          <w:color w:val="auto"/>
          <w:sz w:val="20"/>
        </w:rPr>
      </w:pPr>
      <w:r w:rsidRPr="00D82F27">
        <w:rPr>
          <w:rFonts w:asciiTheme="majorHAnsi" w:hAnsiTheme="majorHAnsi" w:cstheme="majorHAnsi"/>
          <w:i w:val="0"/>
          <w:iCs w:val="0"/>
          <w:color w:val="auto"/>
          <w:sz w:val="20"/>
        </w:rPr>
        <w:t>Dere kan lese om</w:t>
      </w:r>
      <w:r w:rsidR="000668CE" w:rsidRPr="00D82F27">
        <w:rPr>
          <w:rFonts w:asciiTheme="majorHAnsi" w:hAnsiTheme="majorHAnsi" w:cstheme="majorHAnsi"/>
          <w:i w:val="0"/>
          <w:iCs w:val="0"/>
          <w:color w:val="auto"/>
          <w:sz w:val="20"/>
        </w:rPr>
        <w:t xml:space="preserve"> tilskuddsordningen </w:t>
      </w:r>
      <w:r w:rsidRPr="00D82F27">
        <w:rPr>
          <w:rFonts w:asciiTheme="majorHAnsi" w:hAnsiTheme="majorHAnsi" w:cstheme="majorHAnsi"/>
          <w:i w:val="0"/>
          <w:iCs w:val="0"/>
          <w:color w:val="auto"/>
          <w:sz w:val="20"/>
        </w:rPr>
        <w:t>her: </w:t>
      </w:r>
      <w:proofErr w:type="spellStart"/>
      <w:r w:rsidRPr="00D82F27">
        <w:rPr>
          <w:rFonts w:asciiTheme="majorHAnsi" w:hAnsiTheme="majorHAnsi" w:cstheme="majorHAnsi"/>
          <w:color w:val="auto"/>
          <w:sz w:val="20"/>
        </w:rPr>
        <w:fldChar w:fldCharType="begin"/>
      </w:r>
      <w:r w:rsidRPr="00D82F27">
        <w:rPr>
          <w:rFonts w:asciiTheme="majorHAnsi" w:hAnsiTheme="majorHAnsi" w:cstheme="majorHAnsi"/>
          <w:color w:val="auto"/>
          <w:sz w:val="20"/>
        </w:rPr>
        <w:instrText>HYPERLINK "https://www.bufdir.no/tilskudd/inkludering-av-barn-og-unge/"</w:instrText>
      </w:r>
      <w:r w:rsidRPr="00D82F27">
        <w:rPr>
          <w:rFonts w:asciiTheme="majorHAnsi" w:hAnsiTheme="majorHAnsi" w:cstheme="majorHAnsi"/>
          <w:color w:val="auto"/>
          <w:sz w:val="20"/>
        </w:rPr>
      </w:r>
      <w:r w:rsidRPr="00D82F27">
        <w:rPr>
          <w:rFonts w:asciiTheme="majorHAnsi" w:hAnsiTheme="majorHAnsi" w:cstheme="majorHAnsi"/>
          <w:color w:val="auto"/>
          <w:sz w:val="20"/>
        </w:rPr>
        <w:fldChar w:fldCharType="separate"/>
      </w:r>
      <w:r w:rsidRPr="00D82F27">
        <w:rPr>
          <w:rStyle w:val="Hyperkobling"/>
          <w:rFonts w:asciiTheme="majorHAnsi" w:hAnsiTheme="majorHAnsi" w:cstheme="majorHAnsi"/>
          <w:b/>
          <w:bCs/>
          <w:i w:val="0"/>
          <w:iCs w:val="0"/>
          <w:color w:val="auto"/>
          <w:sz w:val="20"/>
        </w:rPr>
        <w:t>Bufdir</w:t>
      </w:r>
      <w:proofErr w:type="spellEnd"/>
      <w:r w:rsidRPr="00D82F27">
        <w:rPr>
          <w:rStyle w:val="Hyperkobling"/>
          <w:rFonts w:asciiTheme="majorHAnsi" w:hAnsiTheme="majorHAnsi" w:cstheme="majorHAnsi"/>
          <w:b/>
          <w:bCs/>
          <w:i w:val="0"/>
          <w:iCs w:val="0"/>
          <w:color w:val="auto"/>
          <w:sz w:val="20"/>
        </w:rPr>
        <w:t xml:space="preserve"> - tilskuddsordningen</w:t>
      </w:r>
      <w:r w:rsidRPr="00D82F27">
        <w:rPr>
          <w:rFonts w:asciiTheme="majorHAnsi" w:hAnsiTheme="majorHAnsi" w:cstheme="majorHAnsi"/>
          <w:color w:val="auto"/>
          <w:sz w:val="20"/>
        </w:rPr>
        <w:fldChar w:fldCharType="end"/>
      </w:r>
      <w:r w:rsidRPr="00D82F27">
        <w:rPr>
          <w:rFonts w:asciiTheme="majorHAnsi" w:hAnsiTheme="majorHAnsi" w:cstheme="majorHAnsi"/>
          <w:b/>
          <w:bCs/>
          <w:i w:val="0"/>
          <w:iCs w:val="0"/>
          <w:color w:val="auto"/>
          <w:sz w:val="20"/>
        </w:rPr>
        <w:t>. </w:t>
      </w:r>
    </w:p>
    <w:p w14:paraId="301928F2" w14:textId="37550A87" w:rsidR="00CF0CF6" w:rsidRPr="00D82F27" w:rsidRDefault="006F1F27" w:rsidP="005D048C">
      <w:pPr>
        <w:pStyle w:val="Sitat"/>
        <w:pBdr>
          <w:top w:val="single" w:sz="6" w:space="8" w:color="3E762A" w:themeColor="accent1" w:themeShade="BF"/>
          <w:bottom w:val="single" w:sz="6" w:space="31" w:color="3E762A" w:themeColor="accent1" w:themeShade="BF"/>
        </w:pBdr>
        <w:spacing w:line="276" w:lineRule="auto"/>
        <w:jc w:val="left"/>
        <w:rPr>
          <w:rFonts w:asciiTheme="majorHAnsi" w:hAnsiTheme="majorHAnsi" w:cstheme="majorHAnsi"/>
          <w:i w:val="0"/>
          <w:iCs w:val="0"/>
          <w:color w:val="auto"/>
          <w:sz w:val="20"/>
        </w:rPr>
      </w:pPr>
      <w:r w:rsidRPr="00D82F27">
        <w:rPr>
          <w:rFonts w:asciiTheme="majorHAnsi" w:hAnsiTheme="majorHAnsi" w:cstheme="majorHAnsi"/>
          <w:b/>
          <w:bCs/>
          <w:i w:val="0"/>
          <w:iCs w:val="0"/>
          <w:color w:val="auto"/>
          <w:sz w:val="20"/>
        </w:rPr>
        <w:t>Søknadsfrist:</w:t>
      </w:r>
      <w:r w:rsidR="000668CE" w:rsidRPr="00D82F27">
        <w:rPr>
          <w:rFonts w:asciiTheme="majorHAnsi" w:hAnsiTheme="majorHAnsi" w:cstheme="majorHAnsi"/>
          <w:b/>
          <w:bCs/>
          <w:i w:val="0"/>
          <w:iCs w:val="0"/>
          <w:color w:val="auto"/>
          <w:sz w:val="20"/>
        </w:rPr>
        <w:t xml:space="preserve"> </w:t>
      </w:r>
      <w:r w:rsidR="0023591D" w:rsidRPr="00D82F27">
        <w:rPr>
          <w:rFonts w:asciiTheme="majorHAnsi" w:hAnsiTheme="majorHAnsi" w:cstheme="majorHAnsi"/>
          <w:i w:val="0"/>
          <w:iCs w:val="0"/>
          <w:color w:val="auto"/>
          <w:sz w:val="20"/>
        </w:rPr>
        <w:t>31</w:t>
      </w:r>
      <w:r w:rsidR="000668CE" w:rsidRPr="00D82F27">
        <w:rPr>
          <w:rFonts w:asciiTheme="majorHAnsi" w:hAnsiTheme="majorHAnsi" w:cstheme="majorHAnsi"/>
          <w:i w:val="0"/>
          <w:iCs w:val="0"/>
          <w:color w:val="auto"/>
          <w:sz w:val="20"/>
        </w:rPr>
        <w:t>.</w:t>
      </w:r>
      <w:r w:rsidR="0023591D" w:rsidRPr="00D82F27">
        <w:rPr>
          <w:rFonts w:asciiTheme="majorHAnsi" w:hAnsiTheme="majorHAnsi" w:cstheme="majorHAnsi"/>
          <w:i w:val="0"/>
          <w:iCs w:val="0"/>
          <w:color w:val="auto"/>
          <w:sz w:val="20"/>
        </w:rPr>
        <w:t xml:space="preserve">oktober og </w:t>
      </w:r>
      <w:r w:rsidR="002C6563" w:rsidRPr="00D82F27">
        <w:rPr>
          <w:rFonts w:asciiTheme="majorHAnsi" w:hAnsiTheme="majorHAnsi" w:cstheme="majorHAnsi"/>
          <w:i w:val="0"/>
          <w:iCs w:val="0"/>
          <w:color w:val="auto"/>
          <w:sz w:val="20"/>
        </w:rPr>
        <w:t>17.november</w:t>
      </w:r>
      <w:r w:rsidR="00B00B71" w:rsidRPr="00D82F27">
        <w:rPr>
          <w:rFonts w:asciiTheme="majorHAnsi" w:hAnsiTheme="majorHAnsi" w:cstheme="majorHAnsi"/>
          <w:i w:val="0"/>
          <w:iCs w:val="0"/>
          <w:color w:val="auto"/>
          <w:sz w:val="20"/>
        </w:rPr>
        <w:t xml:space="preserve"> </w:t>
      </w:r>
      <w:r w:rsidR="00BE5D3D" w:rsidRPr="00D82F27">
        <w:rPr>
          <w:rFonts w:asciiTheme="majorHAnsi" w:hAnsiTheme="majorHAnsi" w:cstheme="majorHAnsi"/>
          <w:i w:val="0"/>
          <w:iCs w:val="0"/>
          <w:color w:val="auto"/>
          <w:sz w:val="20"/>
        </w:rPr>
        <w:t xml:space="preserve"> </w:t>
      </w:r>
    </w:p>
    <w:p w14:paraId="0565A247" w14:textId="6BB72E58" w:rsidR="00CF0CF6" w:rsidRPr="00537A36" w:rsidRDefault="00CF0CF6" w:rsidP="00CF0CF6">
      <w:pPr>
        <w:pStyle w:val="Sitat"/>
        <w:pBdr>
          <w:top w:val="single" w:sz="6" w:space="8" w:color="3E762A" w:themeColor="accent1" w:themeShade="BF"/>
          <w:bottom w:val="single" w:sz="6" w:space="31" w:color="3E762A" w:themeColor="accent1" w:themeShade="BF"/>
        </w:pBdr>
        <w:spacing w:line="240" w:lineRule="auto"/>
        <w:jc w:val="left"/>
        <w:rPr>
          <w:rFonts w:asciiTheme="majorHAnsi" w:hAnsiTheme="majorHAnsi" w:cstheme="majorHAnsi"/>
          <w:i w:val="0"/>
          <w:iCs w:val="0"/>
          <w:color w:val="066684" w:themeColor="accent6" w:themeShade="BF"/>
          <w:sz w:val="2"/>
          <w:szCs w:val="2"/>
        </w:rPr>
      </w:pPr>
    </w:p>
    <w:p w14:paraId="50199BAE" w14:textId="772E4D73" w:rsidR="0043384C" w:rsidRPr="00D82F27" w:rsidRDefault="00DF21B3" w:rsidP="001A3034">
      <w:pPr>
        <w:pStyle w:val="Sitat"/>
        <w:numPr>
          <w:ilvl w:val="0"/>
          <w:numId w:val="23"/>
        </w:numPr>
        <w:pBdr>
          <w:top w:val="single" w:sz="6" w:space="8" w:color="3E762A" w:themeColor="accent1" w:themeShade="BF"/>
          <w:bottom w:val="single" w:sz="6" w:space="31" w:color="3E762A" w:themeColor="accent1" w:themeShade="BF"/>
        </w:pBdr>
        <w:spacing w:line="240" w:lineRule="auto"/>
        <w:jc w:val="left"/>
        <w:rPr>
          <w:rFonts w:asciiTheme="majorHAnsi" w:hAnsiTheme="majorHAnsi" w:cstheme="majorHAnsi"/>
          <w:i w:val="0"/>
          <w:iCs w:val="0"/>
          <w:color w:val="066684" w:themeColor="accent6" w:themeShade="BF"/>
          <w:szCs w:val="28"/>
        </w:rPr>
      </w:pPr>
      <w:r w:rsidRPr="00D82F27">
        <w:rPr>
          <w:rFonts w:asciiTheme="majorHAnsi" w:hAnsiTheme="majorHAnsi" w:cstheme="majorHAnsi"/>
          <w:b/>
          <w:bCs/>
          <w:i w:val="0"/>
          <w:iCs w:val="0"/>
          <w:color w:val="066684" w:themeColor="accent6" w:themeShade="BF"/>
          <w:szCs w:val="28"/>
        </w:rPr>
        <w:t>Møre og Romsdal Fylkeskom</w:t>
      </w:r>
      <w:r w:rsidR="008617F4" w:rsidRPr="00D82F27">
        <w:rPr>
          <w:rFonts w:asciiTheme="majorHAnsi" w:hAnsiTheme="majorHAnsi" w:cstheme="majorHAnsi"/>
          <w:b/>
          <w:bCs/>
          <w:i w:val="0"/>
          <w:iCs w:val="0"/>
          <w:color w:val="066684" w:themeColor="accent6" w:themeShade="BF"/>
          <w:szCs w:val="28"/>
        </w:rPr>
        <w:t>m</w:t>
      </w:r>
      <w:r w:rsidRPr="00D82F27">
        <w:rPr>
          <w:rFonts w:asciiTheme="majorHAnsi" w:hAnsiTheme="majorHAnsi" w:cstheme="majorHAnsi"/>
          <w:b/>
          <w:bCs/>
          <w:i w:val="0"/>
          <w:iCs w:val="0"/>
          <w:color w:val="066684" w:themeColor="accent6" w:themeShade="BF"/>
          <w:szCs w:val="28"/>
        </w:rPr>
        <w:t>une</w:t>
      </w:r>
      <w:r w:rsidR="0043384C" w:rsidRPr="00D82F27">
        <w:rPr>
          <w:rFonts w:asciiTheme="majorHAnsi" w:hAnsiTheme="majorHAnsi" w:cstheme="majorHAnsi"/>
          <w:i w:val="0"/>
          <w:iCs w:val="0"/>
          <w:color w:val="066684" w:themeColor="accent6" w:themeShade="BF"/>
          <w:szCs w:val="28"/>
        </w:rPr>
        <w:t xml:space="preserve"> </w:t>
      </w:r>
    </w:p>
    <w:p w14:paraId="744421E2" w14:textId="5D523CAE" w:rsidR="00C3268D" w:rsidRPr="00D82F27" w:rsidRDefault="00C3268D" w:rsidP="001A3034">
      <w:pPr>
        <w:pStyle w:val="Sitat"/>
        <w:pBdr>
          <w:top w:val="single" w:sz="6" w:space="8" w:color="3E762A" w:themeColor="accent1" w:themeShade="BF"/>
          <w:bottom w:val="single" w:sz="6" w:space="31" w:color="3E762A" w:themeColor="accent1" w:themeShade="BF"/>
        </w:pBdr>
        <w:spacing w:line="240" w:lineRule="auto"/>
        <w:jc w:val="left"/>
        <w:rPr>
          <w:rFonts w:asciiTheme="majorHAnsi" w:hAnsiTheme="majorHAnsi" w:cstheme="majorHAnsi"/>
          <w:i w:val="0"/>
          <w:iCs w:val="0"/>
          <w:color w:val="auto"/>
          <w:sz w:val="20"/>
        </w:rPr>
      </w:pPr>
      <w:r w:rsidRPr="00D82F27">
        <w:rPr>
          <w:rFonts w:asciiTheme="majorHAnsi" w:hAnsiTheme="majorHAnsi" w:cstheme="majorHAnsi"/>
          <w:i w:val="0"/>
          <w:iCs w:val="0"/>
          <w:color w:val="auto"/>
          <w:sz w:val="20"/>
        </w:rPr>
        <w:t xml:space="preserve">Fylkeskommunen utlyser mange ulike tilskuddsordninger denne høsten. Flere av </w:t>
      </w:r>
      <w:r w:rsidR="009450E7" w:rsidRPr="00D82F27">
        <w:rPr>
          <w:rFonts w:asciiTheme="majorHAnsi" w:hAnsiTheme="majorHAnsi" w:cstheme="majorHAnsi"/>
          <w:i w:val="0"/>
          <w:iCs w:val="0"/>
          <w:color w:val="auto"/>
          <w:sz w:val="20"/>
        </w:rPr>
        <w:t>ordningene har søknadsfrist 1.november</w:t>
      </w:r>
      <w:r w:rsidR="001C0EB8" w:rsidRPr="00D82F27">
        <w:rPr>
          <w:rFonts w:asciiTheme="majorHAnsi" w:hAnsiTheme="majorHAnsi" w:cstheme="majorHAnsi"/>
          <w:i w:val="0"/>
          <w:iCs w:val="0"/>
          <w:color w:val="auto"/>
          <w:sz w:val="20"/>
        </w:rPr>
        <w:t xml:space="preserve"> og 1.desember</w:t>
      </w:r>
      <w:r w:rsidR="009450E7" w:rsidRPr="00D82F27">
        <w:rPr>
          <w:rFonts w:asciiTheme="majorHAnsi" w:hAnsiTheme="majorHAnsi" w:cstheme="majorHAnsi"/>
          <w:i w:val="0"/>
          <w:iCs w:val="0"/>
          <w:color w:val="auto"/>
          <w:sz w:val="20"/>
        </w:rPr>
        <w:t xml:space="preserve">. </w:t>
      </w:r>
    </w:p>
    <w:p w14:paraId="02CEEB55" w14:textId="77777777" w:rsidR="0090752B" w:rsidRPr="00D82F27" w:rsidRDefault="00E04A84" w:rsidP="0090752B">
      <w:pPr>
        <w:pStyle w:val="Sitat"/>
        <w:pBdr>
          <w:top w:val="single" w:sz="6" w:space="8" w:color="3E762A" w:themeColor="accent1" w:themeShade="BF"/>
          <w:bottom w:val="single" w:sz="6" w:space="31" w:color="3E762A" w:themeColor="accent1" w:themeShade="BF"/>
        </w:pBdr>
        <w:spacing w:line="240" w:lineRule="auto"/>
        <w:jc w:val="left"/>
        <w:rPr>
          <w:rFonts w:asciiTheme="majorHAnsi" w:hAnsiTheme="majorHAnsi" w:cstheme="majorHAnsi"/>
          <w:i w:val="0"/>
          <w:iCs w:val="0"/>
          <w:color w:val="auto"/>
          <w:sz w:val="18"/>
          <w:szCs w:val="18"/>
        </w:rPr>
      </w:pPr>
      <w:r w:rsidRPr="00D82F27">
        <w:rPr>
          <w:rFonts w:asciiTheme="majorHAnsi" w:hAnsiTheme="majorHAnsi" w:cstheme="majorHAnsi"/>
          <w:b/>
          <w:bCs/>
          <w:i w:val="0"/>
          <w:iCs w:val="0"/>
          <w:color w:val="auto"/>
          <w:sz w:val="20"/>
        </w:rPr>
        <w:t xml:space="preserve">Tilskuddsordningens hjemmeside: </w:t>
      </w:r>
      <w:hyperlink r:id="rId24" w:history="1">
        <w:proofErr w:type="spellStart"/>
        <w:r w:rsidR="00023BA8" w:rsidRPr="00D82F27">
          <w:rPr>
            <w:rStyle w:val="Hyperkobling"/>
            <w:rFonts w:asciiTheme="majorHAnsi" w:hAnsiTheme="majorHAnsi" w:cstheme="majorHAnsi"/>
            <w:i w:val="0"/>
            <w:iCs w:val="0"/>
            <w:color w:val="auto"/>
            <w:sz w:val="18"/>
            <w:szCs w:val="18"/>
          </w:rPr>
          <w:t>Tilskot</w:t>
        </w:r>
        <w:proofErr w:type="spellEnd"/>
        <w:r w:rsidR="00023BA8" w:rsidRPr="00D82F27">
          <w:rPr>
            <w:rStyle w:val="Hyperkobling"/>
            <w:rFonts w:asciiTheme="majorHAnsi" w:hAnsiTheme="majorHAnsi" w:cstheme="majorHAnsi"/>
            <w:i w:val="0"/>
            <w:iCs w:val="0"/>
            <w:color w:val="auto"/>
            <w:sz w:val="18"/>
            <w:szCs w:val="18"/>
          </w:rPr>
          <w:t xml:space="preserve">, </w:t>
        </w:r>
        <w:proofErr w:type="spellStart"/>
        <w:r w:rsidR="00023BA8" w:rsidRPr="00D82F27">
          <w:rPr>
            <w:rStyle w:val="Hyperkobling"/>
            <w:rFonts w:asciiTheme="majorHAnsi" w:hAnsiTheme="majorHAnsi" w:cstheme="majorHAnsi"/>
            <w:i w:val="0"/>
            <w:iCs w:val="0"/>
            <w:color w:val="auto"/>
            <w:sz w:val="18"/>
            <w:szCs w:val="18"/>
          </w:rPr>
          <w:t>prisar</w:t>
        </w:r>
        <w:proofErr w:type="spellEnd"/>
        <w:r w:rsidR="00023BA8" w:rsidRPr="00D82F27">
          <w:rPr>
            <w:rStyle w:val="Hyperkobling"/>
            <w:rFonts w:asciiTheme="majorHAnsi" w:hAnsiTheme="majorHAnsi" w:cstheme="majorHAnsi"/>
            <w:i w:val="0"/>
            <w:iCs w:val="0"/>
            <w:color w:val="auto"/>
            <w:sz w:val="18"/>
            <w:szCs w:val="18"/>
          </w:rPr>
          <w:t xml:space="preserve"> og stipend - Møre og Romsdal fylkeskommune</w:t>
        </w:r>
      </w:hyperlink>
    </w:p>
    <w:p w14:paraId="45616A03" w14:textId="69C195C6" w:rsidR="0090752B" w:rsidRPr="00D82F27" w:rsidRDefault="0090752B" w:rsidP="0090752B">
      <w:pPr>
        <w:pStyle w:val="Sitat"/>
        <w:pBdr>
          <w:top w:val="single" w:sz="6" w:space="8" w:color="3E762A" w:themeColor="accent1" w:themeShade="BF"/>
          <w:bottom w:val="single" w:sz="6" w:space="31" w:color="3E762A" w:themeColor="accent1" w:themeShade="BF"/>
        </w:pBdr>
        <w:spacing w:line="240" w:lineRule="auto"/>
        <w:jc w:val="left"/>
        <w:rPr>
          <w:rFonts w:asciiTheme="majorHAnsi" w:hAnsiTheme="majorHAnsi" w:cstheme="majorHAnsi"/>
          <w:b/>
          <w:bCs/>
          <w:color w:val="auto"/>
          <w:sz w:val="20"/>
        </w:rPr>
      </w:pPr>
      <w:r w:rsidRPr="00D82F27">
        <w:rPr>
          <w:rFonts w:asciiTheme="majorHAnsi" w:hAnsiTheme="majorHAnsi" w:cstheme="majorHAnsi"/>
          <w:b/>
          <w:bCs/>
          <w:color w:val="auto"/>
          <w:sz w:val="20"/>
        </w:rPr>
        <w:t>Tilskuddsordninger</w:t>
      </w:r>
      <w:r w:rsidR="001879AB">
        <w:rPr>
          <w:rFonts w:asciiTheme="majorHAnsi" w:hAnsiTheme="majorHAnsi" w:cstheme="majorHAnsi"/>
          <w:b/>
          <w:bCs/>
          <w:color w:val="auto"/>
          <w:sz w:val="20"/>
        </w:rPr>
        <w:t xml:space="preserve"> </w:t>
      </w:r>
      <w:r w:rsidRPr="00D82F27">
        <w:rPr>
          <w:rFonts w:asciiTheme="majorHAnsi" w:hAnsiTheme="majorHAnsi" w:cstheme="majorHAnsi"/>
          <w:b/>
          <w:bCs/>
          <w:color w:val="auto"/>
          <w:sz w:val="20"/>
        </w:rPr>
        <w:t>frist 1. november:</w:t>
      </w:r>
    </w:p>
    <w:p w14:paraId="1BC731ED" w14:textId="4A994AD9" w:rsidR="00953E40" w:rsidRPr="00E96322" w:rsidRDefault="0090752B" w:rsidP="00953E40">
      <w:pPr>
        <w:pStyle w:val="Sitat"/>
        <w:numPr>
          <w:ilvl w:val="0"/>
          <w:numId w:val="26"/>
        </w:numPr>
        <w:pBdr>
          <w:top w:val="single" w:sz="6" w:space="8" w:color="3E762A" w:themeColor="accent1" w:themeShade="BF"/>
          <w:bottom w:val="single" w:sz="6" w:space="31" w:color="3E762A" w:themeColor="accent1" w:themeShade="BF"/>
        </w:pBdr>
        <w:spacing w:line="240" w:lineRule="auto"/>
        <w:jc w:val="left"/>
        <w:rPr>
          <w:i w:val="0"/>
          <w:iCs w:val="0"/>
          <w:color w:val="auto"/>
          <w:sz w:val="18"/>
          <w:szCs w:val="12"/>
          <w:lang w:val="nn-NO"/>
        </w:rPr>
      </w:pPr>
      <w:hyperlink r:id="rId25" w:history="1">
        <w:r w:rsidRPr="00E96322">
          <w:rPr>
            <w:rStyle w:val="Hyperkobling"/>
            <w:i w:val="0"/>
            <w:iCs w:val="0"/>
            <w:color w:val="auto"/>
            <w:sz w:val="18"/>
            <w:szCs w:val="12"/>
            <w:lang w:val="nn-NO"/>
          </w:rPr>
          <w:t>Prosjektstøtte til allmennkultur og idrett - Møre og Romsdal fylkeskommune</w:t>
        </w:r>
      </w:hyperlink>
    </w:p>
    <w:p w14:paraId="471B5DB0" w14:textId="187B90A4" w:rsidR="000B364D" w:rsidRPr="00E96322" w:rsidRDefault="00953E40" w:rsidP="000B364D">
      <w:pPr>
        <w:pStyle w:val="Sitat"/>
        <w:numPr>
          <w:ilvl w:val="0"/>
          <w:numId w:val="26"/>
        </w:numPr>
        <w:pBdr>
          <w:top w:val="single" w:sz="6" w:space="8" w:color="3E762A" w:themeColor="accent1" w:themeShade="BF"/>
          <w:bottom w:val="single" w:sz="6" w:space="31" w:color="3E762A" w:themeColor="accent1" w:themeShade="BF"/>
        </w:pBdr>
        <w:spacing w:line="240" w:lineRule="auto"/>
        <w:jc w:val="left"/>
        <w:rPr>
          <w:i w:val="0"/>
          <w:iCs w:val="0"/>
          <w:color w:val="auto"/>
          <w:sz w:val="18"/>
          <w:szCs w:val="12"/>
          <w:lang w:val="nn-NO"/>
        </w:rPr>
      </w:pPr>
      <w:hyperlink r:id="rId26" w:history="1">
        <w:r w:rsidRPr="00E96322">
          <w:rPr>
            <w:rStyle w:val="Hyperkobling"/>
            <w:i w:val="0"/>
            <w:iCs w:val="0"/>
            <w:color w:val="auto"/>
            <w:sz w:val="18"/>
            <w:szCs w:val="12"/>
            <w:lang w:val="nn-NO"/>
          </w:rPr>
          <w:t>Prosjektstøtte til kulturmiljø og friluftsliv - Møre og Romsdal fylkeskommune</w:t>
        </w:r>
      </w:hyperlink>
    </w:p>
    <w:p w14:paraId="095EBB2A" w14:textId="75D954AD" w:rsidR="00D044C8" w:rsidRPr="00E96322" w:rsidRDefault="00E068C0" w:rsidP="001C0EB8">
      <w:pPr>
        <w:pStyle w:val="Sitat"/>
        <w:numPr>
          <w:ilvl w:val="0"/>
          <w:numId w:val="26"/>
        </w:numPr>
        <w:pBdr>
          <w:top w:val="single" w:sz="6" w:space="8" w:color="3E762A" w:themeColor="accent1" w:themeShade="BF"/>
          <w:bottom w:val="single" w:sz="6" w:space="31" w:color="3E762A" w:themeColor="accent1" w:themeShade="BF"/>
        </w:pBdr>
        <w:spacing w:line="240" w:lineRule="auto"/>
        <w:jc w:val="left"/>
        <w:rPr>
          <w:i w:val="0"/>
          <w:iCs w:val="0"/>
          <w:color w:val="auto"/>
          <w:sz w:val="18"/>
          <w:szCs w:val="12"/>
          <w:lang w:val="nn-NO"/>
        </w:rPr>
      </w:pPr>
      <w:r w:rsidRPr="00D82F27">
        <w:rPr>
          <w:rFonts w:asciiTheme="majorHAnsi" w:hAnsiTheme="majorHAnsi" w:cstheme="majorHAnsi"/>
          <w:b/>
          <w:bCs/>
          <w:i w:val="0"/>
          <w:iCs w:val="0"/>
          <w:noProof/>
          <w:color w:val="auto"/>
          <w:u w:val="single"/>
        </w:rPr>
        <w:drawing>
          <wp:anchor distT="0" distB="0" distL="114300" distR="114300" simplePos="0" relativeHeight="251730976" behindDoc="0" locked="0" layoutInCell="1" allowOverlap="1" wp14:anchorId="1BEC0099" wp14:editId="06B4BF8C">
            <wp:simplePos x="0" y="0"/>
            <wp:positionH relativeFrom="page">
              <wp:posOffset>5753100</wp:posOffset>
            </wp:positionH>
            <wp:positionV relativeFrom="paragraph">
              <wp:posOffset>219075</wp:posOffset>
            </wp:positionV>
            <wp:extent cx="903065" cy="607791"/>
            <wp:effectExtent l="95250" t="209550" r="11430" b="211455"/>
            <wp:wrapNone/>
            <wp:docPr id="1566243997" name="Bilde 12" descr="Click Here Button Stock Illustrations – 27,699 Click Here Button Stock  Illustrations, Vectors &amp; Clipart -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lick Here Button Stock Illustrations – 27,699 Click Here Button Stock  Illustrations, Vectors &amp; Clipart - Dreamstime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20" t="24090" r="8180" b="20717"/>
                    <a:stretch/>
                  </pic:blipFill>
                  <pic:spPr bwMode="auto">
                    <a:xfrm rot="19601609">
                      <a:off x="0" y="0"/>
                      <a:ext cx="903065" cy="607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27" w:history="1">
        <w:r w:rsidR="000B364D" w:rsidRPr="00E96322">
          <w:rPr>
            <w:rStyle w:val="Hyperkobling"/>
            <w:i w:val="0"/>
            <w:iCs w:val="0"/>
            <w:color w:val="auto"/>
            <w:sz w:val="18"/>
            <w:szCs w:val="12"/>
            <w:lang w:val="nn-NO"/>
          </w:rPr>
          <w:t>Tilskot til verdiskapingsarbeid på kulturmiljøområdet - Møre og Romsdal fylkeskommune</w:t>
        </w:r>
      </w:hyperlink>
    </w:p>
    <w:p w14:paraId="66C329AB" w14:textId="3EE8920A" w:rsidR="00D044C8" w:rsidRPr="00D82F27" w:rsidRDefault="00D044C8" w:rsidP="00D044C8">
      <w:pPr>
        <w:pStyle w:val="Sitat"/>
        <w:pBdr>
          <w:top w:val="single" w:sz="6" w:space="8" w:color="3E762A" w:themeColor="accent1" w:themeShade="BF"/>
          <w:bottom w:val="single" w:sz="6" w:space="31" w:color="3E762A" w:themeColor="accent1" w:themeShade="BF"/>
        </w:pBdr>
        <w:spacing w:line="240" w:lineRule="auto"/>
        <w:jc w:val="left"/>
        <w:rPr>
          <w:rFonts w:asciiTheme="majorHAnsi" w:hAnsiTheme="majorHAnsi" w:cstheme="majorHAnsi"/>
          <w:b/>
          <w:bCs/>
          <w:color w:val="auto"/>
          <w:sz w:val="20"/>
        </w:rPr>
      </w:pPr>
      <w:r w:rsidRPr="00D82F27">
        <w:rPr>
          <w:rFonts w:asciiTheme="majorHAnsi" w:hAnsiTheme="majorHAnsi" w:cstheme="majorHAnsi"/>
          <w:b/>
          <w:bCs/>
          <w:color w:val="auto"/>
          <w:sz w:val="20"/>
        </w:rPr>
        <w:t>Tilskuddsordninger frist 1. desember:</w:t>
      </w:r>
    </w:p>
    <w:p w14:paraId="19B4901B" w14:textId="77777777" w:rsidR="00C171EC" w:rsidRPr="00E96322" w:rsidRDefault="00D044C8" w:rsidP="00C171EC">
      <w:pPr>
        <w:pStyle w:val="Sitat"/>
        <w:numPr>
          <w:ilvl w:val="0"/>
          <w:numId w:val="27"/>
        </w:numPr>
        <w:pBdr>
          <w:top w:val="single" w:sz="6" w:space="8" w:color="3E762A" w:themeColor="accent1" w:themeShade="BF"/>
          <w:bottom w:val="single" w:sz="6" w:space="31" w:color="3E762A" w:themeColor="accent1" w:themeShade="BF"/>
        </w:pBdr>
        <w:spacing w:line="240" w:lineRule="auto"/>
        <w:jc w:val="left"/>
        <w:rPr>
          <w:i w:val="0"/>
          <w:iCs w:val="0"/>
          <w:color w:val="auto"/>
          <w:sz w:val="18"/>
          <w:szCs w:val="12"/>
          <w:lang w:val="nn-NO"/>
        </w:rPr>
      </w:pPr>
      <w:hyperlink r:id="rId28" w:history="1">
        <w:r w:rsidRPr="00E96322">
          <w:rPr>
            <w:rStyle w:val="Hyperkobling"/>
            <w:i w:val="0"/>
            <w:iCs w:val="0"/>
            <w:color w:val="auto"/>
            <w:sz w:val="18"/>
            <w:szCs w:val="12"/>
            <w:lang w:val="nn-NO"/>
          </w:rPr>
          <w:t>Tilskot til friluftslivsaktivitet - Møre og Romsdal fylkeskommune</w:t>
        </w:r>
      </w:hyperlink>
    </w:p>
    <w:p w14:paraId="657EAC60" w14:textId="7467254C" w:rsidR="00166046" w:rsidRPr="00E96322" w:rsidRDefault="00C171EC" w:rsidP="000F4576">
      <w:pPr>
        <w:pStyle w:val="Sitat"/>
        <w:numPr>
          <w:ilvl w:val="0"/>
          <w:numId w:val="27"/>
        </w:numPr>
        <w:pBdr>
          <w:top w:val="single" w:sz="6" w:space="8" w:color="3E762A" w:themeColor="accent1" w:themeShade="BF"/>
          <w:bottom w:val="single" w:sz="6" w:space="31" w:color="3E762A" w:themeColor="accent1" w:themeShade="BF"/>
        </w:pBdr>
        <w:spacing w:line="240" w:lineRule="auto"/>
        <w:jc w:val="left"/>
        <w:rPr>
          <w:i w:val="0"/>
          <w:iCs w:val="0"/>
          <w:color w:val="auto"/>
          <w:sz w:val="18"/>
          <w:szCs w:val="12"/>
          <w:lang w:val="nn-NO"/>
        </w:rPr>
      </w:pPr>
      <w:hyperlink r:id="rId29" w:history="1">
        <w:r w:rsidRPr="00E96322">
          <w:rPr>
            <w:rStyle w:val="Hyperkobling"/>
            <w:i w:val="0"/>
            <w:iCs w:val="0"/>
            <w:color w:val="auto"/>
            <w:sz w:val="18"/>
            <w:szCs w:val="12"/>
            <w:lang w:val="nn-NO"/>
          </w:rPr>
          <w:t>Tilskot til tiltak i statleg sikra friluftslivsområde - Møre og Romsdal fylkeskommune</w:t>
        </w:r>
      </w:hyperlink>
    </w:p>
    <w:p w14:paraId="15FD2FAF" w14:textId="36BDB6A7" w:rsidR="002C6563" w:rsidRPr="00D82F27" w:rsidRDefault="000F4576" w:rsidP="002C6563">
      <w:pPr>
        <w:pStyle w:val="Sitat"/>
        <w:pBdr>
          <w:top w:val="single" w:sz="6" w:space="8" w:color="3E762A" w:themeColor="accent1" w:themeShade="BF"/>
          <w:bottom w:val="single" w:sz="6" w:space="31" w:color="3E762A" w:themeColor="accent1" w:themeShade="BF"/>
        </w:pBdr>
        <w:spacing w:line="240" w:lineRule="auto"/>
        <w:jc w:val="left"/>
        <w:rPr>
          <w:i w:val="0"/>
          <w:iCs w:val="0"/>
          <w:color w:val="auto"/>
          <w:sz w:val="24"/>
          <w:szCs w:val="18"/>
        </w:rPr>
      </w:pPr>
      <w:r w:rsidRPr="00D82F27">
        <w:rPr>
          <w:rFonts w:asciiTheme="majorHAnsi" w:hAnsiTheme="majorHAnsi" w:cstheme="majorHAnsi"/>
          <w:b/>
          <w:bCs/>
          <w:i w:val="0"/>
          <w:iCs w:val="0"/>
          <w:color w:val="auto"/>
          <w:sz w:val="20"/>
        </w:rPr>
        <w:t xml:space="preserve">TIPS! </w:t>
      </w:r>
      <w:r w:rsidR="00E23799" w:rsidRPr="00D82F27">
        <w:rPr>
          <w:rFonts w:asciiTheme="majorHAnsi" w:hAnsiTheme="majorHAnsi" w:cstheme="majorHAnsi"/>
          <w:b/>
          <w:bCs/>
          <w:i w:val="0"/>
          <w:iCs w:val="0"/>
          <w:color w:val="auto"/>
          <w:sz w:val="20"/>
        </w:rPr>
        <w:t xml:space="preserve">Presentasjon fra </w:t>
      </w:r>
      <w:proofErr w:type="spellStart"/>
      <w:r w:rsidR="00E23799" w:rsidRPr="00D82F27">
        <w:rPr>
          <w:rFonts w:asciiTheme="majorHAnsi" w:hAnsiTheme="majorHAnsi" w:cstheme="majorHAnsi"/>
          <w:b/>
          <w:bCs/>
          <w:i w:val="0"/>
          <w:iCs w:val="0"/>
          <w:color w:val="auto"/>
          <w:sz w:val="20"/>
        </w:rPr>
        <w:t>tilskuddswebina</w:t>
      </w:r>
      <w:r w:rsidR="00956663" w:rsidRPr="00D82F27">
        <w:rPr>
          <w:rFonts w:asciiTheme="majorHAnsi" w:hAnsiTheme="majorHAnsi" w:cstheme="majorHAnsi"/>
          <w:b/>
          <w:bCs/>
          <w:i w:val="0"/>
          <w:iCs w:val="0"/>
          <w:color w:val="auto"/>
          <w:sz w:val="20"/>
        </w:rPr>
        <w:t>ret</w:t>
      </w:r>
      <w:proofErr w:type="spellEnd"/>
      <w:r w:rsidR="00956663" w:rsidRPr="00D82F27">
        <w:rPr>
          <w:rFonts w:asciiTheme="majorHAnsi" w:hAnsiTheme="majorHAnsi" w:cstheme="majorHAnsi"/>
          <w:b/>
          <w:bCs/>
          <w:i w:val="0"/>
          <w:iCs w:val="0"/>
          <w:color w:val="auto"/>
          <w:sz w:val="20"/>
        </w:rPr>
        <w:t>:</w:t>
      </w:r>
      <w:r w:rsidR="00956663" w:rsidRPr="00D82F27">
        <w:rPr>
          <w:rFonts w:asciiTheme="majorHAnsi" w:hAnsiTheme="majorHAnsi" w:cstheme="majorHAnsi"/>
          <w:b/>
          <w:bCs/>
          <w:i w:val="0"/>
          <w:iCs w:val="0"/>
          <w:color w:val="auto"/>
          <w:sz w:val="16"/>
          <w:szCs w:val="16"/>
        </w:rPr>
        <w:t xml:space="preserve"> </w:t>
      </w:r>
      <w:hyperlink r:id="rId30" w:history="1">
        <w:proofErr w:type="spellStart"/>
        <w:r w:rsidR="00956663" w:rsidRPr="00D82F27">
          <w:rPr>
            <w:rStyle w:val="Hyperkobling"/>
            <w:rFonts w:asciiTheme="majorHAnsi" w:hAnsiTheme="majorHAnsi" w:cstheme="majorHAnsi"/>
            <w:i w:val="0"/>
            <w:iCs w:val="0"/>
            <w:color w:val="auto"/>
            <w:sz w:val="14"/>
            <w:szCs w:val="14"/>
          </w:rPr>
          <w:t>Tilskotswebinaret</w:t>
        </w:r>
        <w:proofErr w:type="spellEnd"/>
        <w:r w:rsidR="00956663" w:rsidRPr="00D82F27">
          <w:rPr>
            <w:rStyle w:val="Hyperkobling"/>
            <w:rFonts w:asciiTheme="majorHAnsi" w:hAnsiTheme="majorHAnsi" w:cstheme="majorHAnsi"/>
            <w:i w:val="0"/>
            <w:iCs w:val="0"/>
            <w:color w:val="auto"/>
            <w:sz w:val="14"/>
            <w:szCs w:val="14"/>
          </w:rPr>
          <w:t xml:space="preserve"> 2025 - Møre og Romsdal fylkeskommune</w:t>
        </w:r>
      </w:hyperlink>
    </w:p>
    <w:p w14:paraId="5256F994" w14:textId="5AF5111F" w:rsidR="00CF0CF6" w:rsidRPr="00D82F27" w:rsidRDefault="000F4576" w:rsidP="000F4576">
      <w:pPr>
        <w:pStyle w:val="Sitat"/>
        <w:pBdr>
          <w:top w:val="single" w:sz="6" w:space="8" w:color="3E762A" w:themeColor="accent1" w:themeShade="BF"/>
          <w:bottom w:val="single" w:sz="6" w:space="31" w:color="3E762A" w:themeColor="accent1" w:themeShade="BF"/>
        </w:pBdr>
        <w:spacing w:line="240" w:lineRule="auto"/>
        <w:jc w:val="left"/>
        <w:rPr>
          <w:i w:val="0"/>
          <w:iCs w:val="0"/>
          <w:color w:val="auto"/>
          <w:sz w:val="24"/>
          <w:szCs w:val="18"/>
        </w:rPr>
      </w:pPr>
      <w:r w:rsidRPr="00D82F27">
        <w:rPr>
          <w:rFonts w:asciiTheme="majorHAnsi" w:hAnsiTheme="majorHAnsi" w:cstheme="majorHAnsi"/>
          <w:b/>
          <w:bCs/>
          <w:i w:val="0"/>
          <w:iCs w:val="0"/>
          <w:color w:val="auto"/>
          <w:sz w:val="20"/>
        </w:rPr>
        <w:t xml:space="preserve">TIPS! </w:t>
      </w:r>
      <w:r w:rsidR="00BA00F9" w:rsidRPr="00D82F27">
        <w:rPr>
          <w:rFonts w:asciiTheme="majorHAnsi" w:hAnsiTheme="majorHAnsi" w:cstheme="majorHAnsi"/>
          <w:b/>
          <w:bCs/>
          <w:i w:val="0"/>
          <w:iCs w:val="0"/>
          <w:color w:val="auto"/>
          <w:sz w:val="20"/>
        </w:rPr>
        <w:t xml:space="preserve">Opptaket fra </w:t>
      </w:r>
      <w:proofErr w:type="spellStart"/>
      <w:r w:rsidR="00BA00F9" w:rsidRPr="00D82F27">
        <w:rPr>
          <w:rFonts w:asciiTheme="majorHAnsi" w:hAnsiTheme="majorHAnsi" w:cstheme="majorHAnsi"/>
          <w:b/>
          <w:bCs/>
          <w:i w:val="0"/>
          <w:iCs w:val="0"/>
          <w:color w:val="auto"/>
          <w:sz w:val="20"/>
        </w:rPr>
        <w:t>tilskuddswebinaret</w:t>
      </w:r>
      <w:proofErr w:type="spellEnd"/>
      <w:r w:rsidR="00BA00F9" w:rsidRPr="00D82F27">
        <w:rPr>
          <w:rFonts w:asciiTheme="majorHAnsi" w:hAnsiTheme="majorHAnsi" w:cstheme="majorHAnsi"/>
          <w:b/>
          <w:bCs/>
          <w:i w:val="0"/>
          <w:iCs w:val="0"/>
          <w:color w:val="auto"/>
          <w:sz w:val="20"/>
        </w:rPr>
        <w:t>:</w:t>
      </w:r>
      <w:r w:rsidR="00BA00F9" w:rsidRPr="00D82F27">
        <w:rPr>
          <w:rFonts w:asciiTheme="majorHAnsi" w:hAnsiTheme="majorHAnsi" w:cstheme="majorHAnsi"/>
          <w:i w:val="0"/>
          <w:iCs w:val="0"/>
          <w:color w:val="auto"/>
          <w:sz w:val="16"/>
          <w:szCs w:val="16"/>
        </w:rPr>
        <w:t xml:space="preserve"> </w:t>
      </w:r>
      <w:hyperlink r:id="rId31" w:tgtFrame="_blank" w:tooltip="https://mrfylke.no/kalender/calendarevent.aspx?id=113&amp;mid1=7" w:history="1">
        <w:proofErr w:type="spellStart"/>
        <w:r w:rsidR="002C6563" w:rsidRPr="00D82F27">
          <w:rPr>
            <w:rStyle w:val="Hyperkobling"/>
            <w:rFonts w:asciiTheme="majorHAnsi" w:hAnsiTheme="majorHAnsi" w:cstheme="majorHAnsi"/>
            <w:i w:val="0"/>
            <w:iCs w:val="0"/>
            <w:color w:val="auto"/>
            <w:sz w:val="16"/>
            <w:szCs w:val="16"/>
          </w:rPr>
          <w:t>Tilskotswebinaret</w:t>
        </w:r>
        <w:proofErr w:type="spellEnd"/>
        <w:r w:rsidR="002C6563" w:rsidRPr="00D82F27">
          <w:rPr>
            <w:rStyle w:val="Hyperkobling"/>
            <w:rFonts w:asciiTheme="majorHAnsi" w:hAnsiTheme="majorHAnsi" w:cstheme="majorHAnsi"/>
            <w:i w:val="0"/>
            <w:iCs w:val="0"/>
            <w:color w:val="auto"/>
            <w:sz w:val="16"/>
            <w:szCs w:val="16"/>
          </w:rPr>
          <w:t xml:space="preserve"> 2025 - Møre og Romsdal fylkeskommune</w:t>
        </w:r>
      </w:hyperlink>
    </w:p>
    <w:p w14:paraId="510C1584" w14:textId="77777777" w:rsidR="00A44C07" w:rsidRPr="00537A36" w:rsidRDefault="00A44C07" w:rsidP="00A44C07">
      <w:pPr>
        <w:pStyle w:val="Sitat"/>
        <w:pBdr>
          <w:top w:val="single" w:sz="6" w:space="8" w:color="3E762A" w:themeColor="accent1" w:themeShade="BF"/>
          <w:bottom w:val="single" w:sz="6" w:space="31" w:color="3E762A" w:themeColor="accent1" w:themeShade="BF"/>
        </w:pBdr>
        <w:spacing w:line="240" w:lineRule="auto"/>
        <w:jc w:val="left"/>
        <w:rPr>
          <w:rFonts w:asciiTheme="majorHAnsi" w:hAnsiTheme="majorHAnsi" w:cstheme="majorHAnsi"/>
          <w:b/>
          <w:bCs/>
          <w:i w:val="0"/>
          <w:iCs w:val="0"/>
          <w:color w:val="066684" w:themeColor="accent6" w:themeShade="BF"/>
          <w:sz w:val="8"/>
          <w:szCs w:val="8"/>
        </w:rPr>
      </w:pPr>
    </w:p>
    <w:p w14:paraId="0D840814" w14:textId="56C7FB9A" w:rsidR="00152FE8" w:rsidRPr="00537A36" w:rsidRDefault="00F17E43" w:rsidP="00E068C0">
      <w:pPr>
        <w:pStyle w:val="Sitat"/>
        <w:numPr>
          <w:ilvl w:val="0"/>
          <w:numId w:val="27"/>
        </w:numPr>
        <w:pBdr>
          <w:top w:val="single" w:sz="6" w:space="8" w:color="3E762A" w:themeColor="accent1" w:themeShade="BF"/>
          <w:bottom w:val="single" w:sz="6" w:space="31" w:color="3E762A" w:themeColor="accent1" w:themeShade="BF"/>
        </w:pBdr>
        <w:spacing w:line="240" w:lineRule="auto"/>
        <w:jc w:val="left"/>
        <w:rPr>
          <w:rFonts w:asciiTheme="majorHAnsi" w:hAnsiTheme="majorHAnsi" w:cstheme="majorHAnsi"/>
          <w:b/>
          <w:bCs/>
          <w:i w:val="0"/>
          <w:iCs w:val="0"/>
          <w:color w:val="066684" w:themeColor="accent6" w:themeShade="BF"/>
          <w:szCs w:val="28"/>
        </w:rPr>
      </w:pPr>
      <w:r w:rsidRPr="00537A36">
        <w:rPr>
          <w:rFonts w:asciiTheme="majorHAnsi" w:hAnsiTheme="majorHAnsi" w:cstheme="majorHAnsi"/>
          <w:b/>
          <w:bCs/>
          <w:i w:val="0"/>
          <w:iCs w:val="0"/>
          <w:color w:val="066684" w:themeColor="accent6" w:themeShade="BF"/>
          <w:szCs w:val="28"/>
        </w:rPr>
        <w:t>Høstes formål for Sparebankstiftelsen SMN</w:t>
      </w:r>
      <w:r w:rsidR="00152FE8" w:rsidRPr="00537A36">
        <w:rPr>
          <w:rFonts w:asciiTheme="majorHAnsi" w:hAnsiTheme="majorHAnsi" w:cstheme="majorHAnsi"/>
          <w:b/>
          <w:bCs/>
          <w:i w:val="0"/>
          <w:iCs w:val="0"/>
          <w:color w:val="066684" w:themeColor="accent6" w:themeShade="BF"/>
          <w:szCs w:val="28"/>
        </w:rPr>
        <w:t xml:space="preserve"> </w:t>
      </w:r>
    </w:p>
    <w:p w14:paraId="43C44812" w14:textId="284187DC" w:rsidR="009F2A57" w:rsidRPr="00D82F27" w:rsidRDefault="00152FE8" w:rsidP="001A3034">
      <w:pPr>
        <w:pStyle w:val="Sitat"/>
        <w:pBdr>
          <w:top w:val="single" w:sz="6" w:space="8" w:color="3E762A" w:themeColor="accent1" w:themeShade="BF"/>
          <w:bottom w:val="single" w:sz="6" w:space="31" w:color="3E762A" w:themeColor="accent1" w:themeShade="BF"/>
        </w:pBdr>
        <w:spacing w:line="240" w:lineRule="auto"/>
        <w:jc w:val="left"/>
        <w:rPr>
          <w:rFonts w:asciiTheme="majorHAnsi" w:hAnsiTheme="majorHAnsi" w:cstheme="majorHAnsi"/>
          <w:i w:val="0"/>
          <w:iCs w:val="0"/>
          <w:color w:val="auto"/>
          <w:sz w:val="20"/>
          <w:u w:val="single"/>
        </w:rPr>
      </w:pPr>
      <w:r w:rsidRPr="00D82F27">
        <w:rPr>
          <w:rStyle w:val="Sterk"/>
          <w:rFonts w:ascii="Roboto" w:hAnsi="Roboto"/>
          <w:i w:val="0"/>
          <w:iCs w:val="0"/>
          <w:color w:val="auto"/>
          <w:sz w:val="20"/>
        </w:rPr>
        <w:t>Tilskuddsordningens hjemmeside: </w:t>
      </w:r>
      <w:hyperlink r:id="rId32" w:history="1">
        <w:r w:rsidRPr="00D82F27">
          <w:rPr>
            <w:rStyle w:val="Hyperkobling"/>
            <w:rFonts w:asciiTheme="majorHAnsi" w:hAnsiTheme="majorHAnsi" w:cstheme="majorHAnsi"/>
            <w:b/>
            <w:bCs/>
            <w:i w:val="0"/>
            <w:iCs w:val="0"/>
            <w:color w:val="auto"/>
            <w:sz w:val="20"/>
          </w:rPr>
          <w:t>Høstens formål 2025 - SMN</w:t>
        </w:r>
      </w:hyperlink>
    </w:p>
    <w:p w14:paraId="081AF171" w14:textId="54F8EFDB" w:rsidR="00537A36" w:rsidRPr="00537A36" w:rsidRDefault="009F2A57" w:rsidP="00537A36">
      <w:pPr>
        <w:pStyle w:val="Sitat"/>
        <w:pBdr>
          <w:top w:val="single" w:sz="6" w:space="8" w:color="3E762A" w:themeColor="accent1" w:themeShade="BF"/>
          <w:bottom w:val="single" w:sz="6" w:space="31" w:color="3E762A" w:themeColor="accent1" w:themeShade="BF"/>
        </w:pBdr>
        <w:spacing w:line="240" w:lineRule="auto"/>
        <w:jc w:val="left"/>
        <w:rPr>
          <w:rFonts w:ascii="Roboto" w:hAnsi="Roboto"/>
          <w:i w:val="0"/>
          <w:iCs w:val="0"/>
          <w:color w:val="auto"/>
          <w:sz w:val="14"/>
          <w:szCs w:val="14"/>
        </w:rPr>
      </w:pPr>
      <w:r w:rsidRPr="00D82F27">
        <w:rPr>
          <w:rStyle w:val="Sterk"/>
          <w:rFonts w:ascii="Roboto" w:hAnsi="Roboto"/>
          <w:i w:val="0"/>
          <w:iCs w:val="0"/>
          <w:color w:val="auto"/>
          <w:sz w:val="20"/>
        </w:rPr>
        <w:t xml:space="preserve">Søknadsfrist </w:t>
      </w:r>
      <w:r w:rsidRPr="00D82F27">
        <w:rPr>
          <w:rStyle w:val="Sterk"/>
          <w:rFonts w:ascii="Roboto" w:hAnsi="Roboto"/>
          <w:b w:val="0"/>
          <w:bCs w:val="0"/>
          <w:i w:val="0"/>
          <w:iCs w:val="0"/>
          <w:color w:val="auto"/>
          <w:sz w:val="20"/>
        </w:rPr>
        <w:t>31.oktober</w:t>
      </w:r>
      <w:r w:rsidR="00537A36">
        <w:rPr>
          <w:rStyle w:val="Sterk"/>
          <w:rFonts w:ascii="Roboto" w:hAnsi="Roboto"/>
          <w:b w:val="0"/>
          <w:bCs w:val="0"/>
          <w:i w:val="0"/>
          <w:iCs w:val="0"/>
          <w:color w:val="auto"/>
          <w:sz w:val="20"/>
        </w:rPr>
        <w:br/>
      </w:r>
    </w:p>
    <w:p w14:paraId="11C3F816" w14:textId="17ED5D24" w:rsidR="0028201C" w:rsidRPr="00537A36" w:rsidRDefault="0028201C" w:rsidP="0028201C">
      <w:pPr>
        <w:pStyle w:val="Sitat"/>
        <w:numPr>
          <w:ilvl w:val="0"/>
          <w:numId w:val="27"/>
        </w:numPr>
        <w:pBdr>
          <w:top w:val="single" w:sz="6" w:space="8" w:color="3E762A" w:themeColor="accent1" w:themeShade="BF"/>
          <w:bottom w:val="single" w:sz="6" w:space="31" w:color="3E762A" w:themeColor="accent1" w:themeShade="BF"/>
        </w:pBdr>
        <w:spacing w:line="360" w:lineRule="auto"/>
        <w:jc w:val="left"/>
        <w:rPr>
          <w:rFonts w:asciiTheme="majorHAnsi" w:hAnsiTheme="majorHAnsi" w:cstheme="majorHAnsi"/>
          <w:b/>
          <w:bCs/>
          <w:i w:val="0"/>
          <w:iCs w:val="0"/>
          <w:color w:val="066684" w:themeColor="accent6" w:themeShade="BF"/>
          <w:szCs w:val="28"/>
        </w:rPr>
      </w:pPr>
      <w:r w:rsidRPr="00537A36">
        <w:rPr>
          <w:rFonts w:asciiTheme="majorHAnsi" w:hAnsiTheme="majorHAnsi" w:cstheme="majorHAnsi"/>
          <w:b/>
          <w:bCs/>
          <w:i w:val="0"/>
          <w:iCs w:val="0"/>
          <w:color w:val="066684" w:themeColor="accent6" w:themeShade="BF"/>
          <w:szCs w:val="28"/>
        </w:rPr>
        <w:t xml:space="preserve">Tilskudd til </w:t>
      </w:r>
      <w:r w:rsidR="00112ABA" w:rsidRPr="00537A36">
        <w:rPr>
          <w:rFonts w:asciiTheme="majorHAnsi" w:hAnsiTheme="majorHAnsi" w:cstheme="majorHAnsi"/>
          <w:b/>
          <w:bCs/>
          <w:i w:val="0"/>
          <w:iCs w:val="0"/>
          <w:color w:val="066684" w:themeColor="accent6" w:themeShade="BF"/>
          <w:szCs w:val="28"/>
        </w:rPr>
        <w:t>friluftslivsaktivitet</w:t>
      </w:r>
      <w:r w:rsidRPr="00537A36">
        <w:rPr>
          <w:rFonts w:asciiTheme="majorHAnsi" w:hAnsiTheme="majorHAnsi" w:cstheme="majorHAnsi"/>
          <w:b/>
          <w:bCs/>
          <w:i w:val="0"/>
          <w:iCs w:val="0"/>
          <w:color w:val="066684" w:themeColor="accent6" w:themeShade="BF"/>
          <w:szCs w:val="28"/>
        </w:rPr>
        <w:t xml:space="preserve"> </w:t>
      </w:r>
    </w:p>
    <w:p w14:paraId="5E404D27" w14:textId="6D1675A1" w:rsidR="007D1EB4" w:rsidRPr="00537A36" w:rsidRDefault="00DB6AF6" w:rsidP="007D1EB4">
      <w:pPr>
        <w:pStyle w:val="Sitat"/>
        <w:pBdr>
          <w:top w:val="single" w:sz="6" w:space="8" w:color="3E762A" w:themeColor="accent1" w:themeShade="BF"/>
          <w:bottom w:val="single" w:sz="6" w:space="31" w:color="3E762A" w:themeColor="accent1" w:themeShade="BF"/>
        </w:pBdr>
        <w:spacing w:line="360" w:lineRule="auto"/>
        <w:jc w:val="left"/>
        <w:rPr>
          <w:rFonts w:asciiTheme="majorHAnsi" w:hAnsiTheme="majorHAnsi" w:cstheme="majorHAnsi"/>
          <w:i w:val="0"/>
          <w:iCs w:val="0"/>
          <w:color w:val="auto"/>
          <w:sz w:val="12"/>
          <w:szCs w:val="12"/>
        </w:rPr>
      </w:pPr>
      <w:r w:rsidRPr="00537A36">
        <w:rPr>
          <w:rFonts w:asciiTheme="majorHAnsi" w:hAnsiTheme="majorHAnsi" w:cstheme="majorHAnsi"/>
          <w:b/>
          <w:bCs/>
          <w:i w:val="0"/>
          <w:iCs w:val="0"/>
          <w:color w:val="auto"/>
          <w:sz w:val="20"/>
        </w:rPr>
        <w:t>Tilskuddsordningens hjemmeside:</w:t>
      </w:r>
      <w:r w:rsidR="00537A36" w:rsidRPr="00537A36">
        <w:rPr>
          <w:rFonts w:asciiTheme="majorHAnsi" w:hAnsiTheme="majorHAnsi" w:cstheme="majorHAnsi"/>
          <w:b/>
          <w:bCs/>
          <w:i w:val="0"/>
          <w:iCs w:val="0"/>
          <w:color w:val="auto"/>
          <w:sz w:val="20"/>
        </w:rPr>
        <w:t xml:space="preserve"> </w:t>
      </w:r>
      <w:hyperlink r:id="rId33" w:history="1">
        <w:r w:rsidR="00537A36" w:rsidRPr="00537A36">
          <w:rPr>
            <w:rStyle w:val="Hyperkobling"/>
            <w:rFonts w:asciiTheme="majorHAnsi" w:hAnsiTheme="majorHAnsi" w:cstheme="majorHAnsi"/>
            <w:i w:val="0"/>
            <w:iCs w:val="0"/>
            <w:sz w:val="18"/>
            <w:szCs w:val="18"/>
          </w:rPr>
          <w:t>Tilskudd til friluftslivsaktivitet (kap. 1420 post 78) - Søknadssenter</w:t>
        </w:r>
      </w:hyperlink>
      <w:r w:rsidR="007D1EB4" w:rsidRPr="00537A36">
        <w:rPr>
          <w:rFonts w:asciiTheme="majorHAnsi" w:hAnsiTheme="majorHAnsi" w:cstheme="majorHAnsi"/>
          <w:i w:val="0"/>
          <w:iCs w:val="0"/>
          <w:color w:val="auto"/>
          <w:sz w:val="18"/>
          <w:szCs w:val="18"/>
        </w:rPr>
        <w:t xml:space="preserve"> </w:t>
      </w:r>
      <w:r w:rsidR="00E15E8D">
        <w:rPr>
          <w:rFonts w:asciiTheme="majorHAnsi" w:hAnsiTheme="majorHAnsi" w:cstheme="majorHAnsi"/>
          <w:i w:val="0"/>
          <w:iCs w:val="0"/>
          <w:color w:val="auto"/>
          <w:sz w:val="20"/>
        </w:rPr>
        <w:br/>
      </w:r>
      <w:r w:rsidR="007D1EB4" w:rsidRPr="00537A36">
        <w:rPr>
          <w:rFonts w:asciiTheme="majorHAnsi" w:hAnsiTheme="majorHAnsi" w:cstheme="majorHAnsi"/>
          <w:b/>
          <w:bCs/>
          <w:i w:val="0"/>
          <w:iCs w:val="0"/>
          <w:color w:val="auto"/>
          <w:sz w:val="20"/>
        </w:rPr>
        <w:t>Søknadsfrist:</w:t>
      </w:r>
      <w:r w:rsidR="007D1EB4">
        <w:rPr>
          <w:rFonts w:asciiTheme="majorHAnsi" w:hAnsiTheme="majorHAnsi" w:cstheme="majorHAnsi"/>
          <w:i w:val="0"/>
          <w:iCs w:val="0"/>
          <w:color w:val="auto"/>
          <w:sz w:val="20"/>
        </w:rPr>
        <w:t xml:space="preserve"> </w:t>
      </w:r>
      <w:r w:rsidR="00B77C53">
        <w:rPr>
          <w:rFonts w:asciiTheme="majorHAnsi" w:hAnsiTheme="majorHAnsi" w:cstheme="majorHAnsi"/>
          <w:i w:val="0"/>
          <w:iCs w:val="0"/>
          <w:color w:val="auto"/>
          <w:sz w:val="20"/>
        </w:rPr>
        <w:t xml:space="preserve">20.november og 1.desember </w:t>
      </w:r>
      <w:r w:rsidR="00537A36">
        <w:rPr>
          <w:rFonts w:asciiTheme="majorHAnsi" w:hAnsiTheme="majorHAnsi" w:cstheme="majorHAnsi"/>
          <w:i w:val="0"/>
          <w:iCs w:val="0"/>
          <w:color w:val="auto"/>
          <w:sz w:val="20"/>
        </w:rPr>
        <w:br/>
      </w:r>
    </w:p>
    <w:p w14:paraId="04EDE7C4" w14:textId="436A926E" w:rsidR="00A44C07" w:rsidRPr="00537A36" w:rsidRDefault="00136186" w:rsidP="00A44C07">
      <w:pPr>
        <w:pStyle w:val="Sitat"/>
        <w:numPr>
          <w:ilvl w:val="0"/>
          <w:numId w:val="27"/>
        </w:numPr>
        <w:pBdr>
          <w:top w:val="single" w:sz="6" w:space="8" w:color="3E762A" w:themeColor="accent1" w:themeShade="BF"/>
          <w:bottom w:val="single" w:sz="6" w:space="31" w:color="3E762A" w:themeColor="accent1" w:themeShade="BF"/>
        </w:pBdr>
        <w:spacing w:line="360" w:lineRule="auto"/>
        <w:jc w:val="left"/>
        <w:rPr>
          <w:rFonts w:asciiTheme="majorHAnsi" w:hAnsiTheme="majorHAnsi" w:cstheme="majorHAnsi"/>
          <w:b/>
          <w:bCs/>
          <w:i w:val="0"/>
          <w:iCs w:val="0"/>
          <w:color w:val="066684" w:themeColor="accent6" w:themeShade="BF"/>
          <w:szCs w:val="28"/>
        </w:rPr>
      </w:pPr>
      <w:r w:rsidRPr="00537A36">
        <w:rPr>
          <w:rFonts w:asciiTheme="majorHAnsi" w:hAnsiTheme="majorHAnsi" w:cstheme="majorHAnsi"/>
          <w:b/>
          <w:bCs/>
          <w:i w:val="0"/>
          <w:iCs w:val="0"/>
          <w:color w:val="066684" w:themeColor="accent6" w:themeShade="BF"/>
          <w:szCs w:val="28"/>
        </w:rPr>
        <w:t xml:space="preserve">Nordenfjelske </w:t>
      </w:r>
      <w:proofErr w:type="spellStart"/>
      <w:r w:rsidRPr="00537A36">
        <w:rPr>
          <w:rFonts w:asciiTheme="majorHAnsi" w:hAnsiTheme="majorHAnsi" w:cstheme="majorHAnsi"/>
          <w:b/>
          <w:bCs/>
          <w:i w:val="0"/>
          <w:iCs w:val="0"/>
          <w:color w:val="066684" w:themeColor="accent6" w:themeShade="BF"/>
          <w:szCs w:val="28"/>
        </w:rPr>
        <w:t>Bykreditts</w:t>
      </w:r>
      <w:proofErr w:type="spellEnd"/>
      <w:r w:rsidRPr="00537A36">
        <w:rPr>
          <w:rFonts w:asciiTheme="majorHAnsi" w:hAnsiTheme="majorHAnsi" w:cstheme="majorHAnsi"/>
          <w:b/>
          <w:bCs/>
          <w:i w:val="0"/>
          <w:iCs w:val="0"/>
          <w:color w:val="066684" w:themeColor="accent6" w:themeShade="BF"/>
          <w:szCs w:val="28"/>
        </w:rPr>
        <w:t xml:space="preserve"> Stiftelse</w:t>
      </w:r>
    </w:p>
    <w:p w14:paraId="7254AB7B" w14:textId="3BBD1BC3" w:rsidR="0045145B" w:rsidRPr="00CE131D" w:rsidRDefault="00A44C07" w:rsidP="00CE131D">
      <w:pPr>
        <w:pStyle w:val="Sitat"/>
        <w:pBdr>
          <w:top w:val="single" w:sz="6" w:space="8" w:color="3E762A" w:themeColor="accent1" w:themeShade="BF"/>
          <w:bottom w:val="single" w:sz="6" w:space="31" w:color="3E762A" w:themeColor="accent1" w:themeShade="BF"/>
        </w:pBdr>
        <w:spacing w:line="360" w:lineRule="auto"/>
        <w:jc w:val="left"/>
        <w:rPr>
          <w:rFonts w:asciiTheme="majorHAnsi" w:hAnsiTheme="majorHAnsi" w:cstheme="majorHAnsi"/>
          <w:i w:val="0"/>
          <w:iCs w:val="0"/>
          <w:sz w:val="20"/>
          <w:szCs w:val="14"/>
        </w:rPr>
        <w:sectPr w:rsidR="0045145B" w:rsidRPr="00CE131D" w:rsidSect="000B18B4">
          <w:type w:val="continuous"/>
          <w:pgSz w:w="11906" w:h="16838" w:code="9"/>
          <w:pgMar w:top="792" w:right="720" w:bottom="720" w:left="720" w:header="720" w:footer="720" w:gutter="0"/>
          <w:cols w:space="720"/>
          <w:docGrid w:linePitch="360"/>
        </w:sectPr>
      </w:pPr>
      <w:r w:rsidRPr="00537A36">
        <w:rPr>
          <w:rFonts w:asciiTheme="majorHAnsi" w:hAnsiTheme="majorHAnsi" w:cstheme="majorHAnsi"/>
          <w:b/>
          <w:bCs/>
          <w:i w:val="0"/>
          <w:iCs w:val="0"/>
          <w:noProof/>
          <w:color w:val="066684" w:themeColor="accent6" w:themeShade="BF"/>
          <w:sz w:val="24"/>
          <w:szCs w:val="18"/>
        </w:rPr>
        <w:drawing>
          <wp:anchor distT="0" distB="0" distL="114300" distR="114300" simplePos="0" relativeHeight="251673632" behindDoc="0" locked="0" layoutInCell="1" allowOverlap="1" wp14:anchorId="32E48CEA" wp14:editId="789242B2">
            <wp:simplePos x="0" y="0"/>
            <wp:positionH relativeFrom="margin">
              <wp:posOffset>5792968</wp:posOffset>
            </wp:positionH>
            <wp:positionV relativeFrom="paragraph">
              <wp:posOffset>66859</wp:posOffset>
            </wp:positionV>
            <wp:extent cx="995680" cy="995680"/>
            <wp:effectExtent l="0" t="0" r="0" b="0"/>
            <wp:wrapNone/>
            <wp:docPr id="1582219669" name="Grafikk 4" descr="Mynter kont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219669" name="Grafikk 1582219669" descr="Mynter kontur"/>
                    <pic:cNvPicPr/>
                  </pic:nvPicPr>
                  <pic:blipFill>
                    <a:blip r:embed="rId34">
                      <a:extLst>
                        <a:ext uri="{96DAC541-7B7A-43D3-8B79-37D633B846F1}">
                          <asvg:svgBlip xmlns:asvg="http://schemas.microsoft.com/office/drawing/2016/SVG/main" r:embed="rId3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5680" cy="995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7A36">
        <w:rPr>
          <w:rFonts w:asciiTheme="majorHAnsi" w:hAnsiTheme="majorHAnsi" w:cstheme="majorHAnsi"/>
          <w:b/>
          <w:bCs/>
          <w:i w:val="0"/>
          <w:iCs w:val="0"/>
          <w:sz w:val="20"/>
          <w:szCs w:val="14"/>
        </w:rPr>
        <w:t>Tilskuddsordningens hjemmeside:</w:t>
      </w:r>
      <w:r w:rsidRPr="00537A36">
        <w:rPr>
          <w:rFonts w:asciiTheme="majorHAnsi" w:hAnsiTheme="majorHAnsi" w:cstheme="majorHAnsi"/>
          <w:i w:val="0"/>
          <w:iCs w:val="0"/>
          <w:sz w:val="20"/>
          <w:szCs w:val="14"/>
        </w:rPr>
        <w:t xml:space="preserve"> </w:t>
      </w:r>
      <w:hyperlink r:id="rId36" w:history="1">
        <w:r w:rsidRPr="00537A36">
          <w:rPr>
            <w:rStyle w:val="Hyperkobling"/>
            <w:rFonts w:asciiTheme="majorHAnsi" w:hAnsiTheme="majorHAnsi" w:cstheme="majorHAnsi"/>
            <w:i w:val="0"/>
            <w:iCs w:val="0"/>
            <w:sz w:val="20"/>
            <w:szCs w:val="14"/>
          </w:rPr>
          <w:t xml:space="preserve">Søknadsskjema - Nordenfjelske </w:t>
        </w:r>
        <w:proofErr w:type="spellStart"/>
        <w:r w:rsidRPr="00537A36">
          <w:rPr>
            <w:rStyle w:val="Hyperkobling"/>
            <w:rFonts w:asciiTheme="majorHAnsi" w:hAnsiTheme="majorHAnsi" w:cstheme="majorHAnsi"/>
            <w:i w:val="0"/>
            <w:iCs w:val="0"/>
            <w:sz w:val="20"/>
            <w:szCs w:val="14"/>
          </w:rPr>
          <w:t>Bykreditts</w:t>
        </w:r>
        <w:proofErr w:type="spellEnd"/>
        <w:r w:rsidRPr="00537A36">
          <w:rPr>
            <w:rStyle w:val="Hyperkobling"/>
            <w:rFonts w:asciiTheme="majorHAnsi" w:hAnsiTheme="majorHAnsi" w:cstheme="majorHAnsi"/>
            <w:i w:val="0"/>
            <w:iCs w:val="0"/>
            <w:sz w:val="20"/>
            <w:szCs w:val="14"/>
          </w:rPr>
          <w:t xml:space="preserve"> Stiftelse</w:t>
        </w:r>
      </w:hyperlink>
      <w:r w:rsidRPr="00537A36">
        <w:rPr>
          <w:rFonts w:asciiTheme="majorHAnsi" w:hAnsiTheme="majorHAnsi" w:cstheme="majorHAnsi"/>
          <w:i w:val="0"/>
          <w:iCs w:val="0"/>
          <w:sz w:val="20"/>
          <w:szCs w:val="14"/>
        </w:rPr>
        <w:t>.</w:t>
      </w:r>
      <w:r w:rsidRPr="00537A36">
        <w:rPr>
          <w:rFonts w:asciiTheme="majorHAnsi" w:hAnsiTheme="majorHAnsi" w:cstheme="majorHAnsi"/>
          <w:b/>
          <w:bCs/>
          <w:i w:val="0"/>
          <w:iCs w:val="0"/>
          <w:sz w:val="20"/>
          <w:szCs w:val="14"/>
        </w:rPr>
        <w:t xml:space="preserve"> </w:t>
      </w:r>
      <w:r w:rsidR="00136186" w:rsidRPr="00537A36">
        <w:rPr>
          <w:rFonts w:asciiTheme="majorHAnsi" w:hAnsiTheme="majorHAnsi" w:cstheme="majorHAnsi"/>
          <w:b/>
          <w:bCs/>
          <w:i w:val="0"/>
          <w:iCs w:val="0"/>
          <w:sz w:val="20"/>
          <w:szCs w:val="14"/>
        </w:rPr>
        <w:t>Søknadsfrist:</w:t>
      </w:r>
      <w:r w:rsidR="00136186" w:rsidRPr="00537A36">
        <w:rPr>
          <w:rFonts w:asciiTheme="majorHAnsi" w:hAnsiTheme="majorHAnsi" w:cstheme="majorHAnsi"/>
          <w:i w:val="0"/>
          <w:iCs w:val="0"/>
          <w:sz w:val="20"/>
          <w:szCs w:val="14"/>
        </w:rPr>
        <w:t xml:space="preserve"> 1. des. 2025</w:t>
      </w:r>
      <w:r w:rsidRPr="00537A36">
        <w:rPr>
          <w:rFonts w:asciiTheme="majorHAnsi" w:hAnsiTheme="majorHAnsi" w:cstheme="majorHAnsi"/>
          <w:i w:val="0"/>
          <w:iCs w:val="0"/>
          <w:sz w:val="20"/>
          <w:szCs w:val="14"/>
        </w:rPr>
        <w:t>.</w:t>
      </w:r>
    </w:p>
    <w:p w14:paraId="01A9B909" w14:textId="23CE7D72" w:rsidR="006C6C1A" w:rsidRDefault="006C6C1A" w:rsidP="00CE131D">
      <w:pPr>
        <w:pStyle w:val="NormalWeb"/>
        <w:rPr>
          <w:rFonts w:asciiTheme="majorHAnsi" w:hAnsiTheme="majorHAnsi" w:cstheme="majorHAnsi"/>
          <w:b/>
          <w:bCs/>
          <w:color w:val="93D07C" w:themeColor="accent1" w:themeTint="99"/>
          <w:sz w:val="48"/>
          <w:szCs w:val="48"/>
          <w:shd w:val="clear" w:color="auto" w:fill="FFFFFF"/>
        </w:rPr>
      </w:pPr>
    </w:p>
    <w:p w14:paraId="5353E1B6" w14:textId="77777777" w:rsidR="00CE131D" w:rsidRPr="00D82F27" w:rsidRDefault="00CE131D" w:rsidP="00CE131D">
      <w:pPr>
        <w:pStyle w:val="NormalWeb"/>
        <w:rPr>
          <w:rFonts w:asciiTheme="majorHAnsi" w:hAnsiTheme="majorHAnsi" w:cstheme="majorHAnsi"/>
          <w:b/>
          <w:bCs/>
          <w:color w:val="93D07C" w:themeColor="accent1" w:themeTint="99"/>
          <w:sz w:val="48"/>
          <w:szCs w:val="48"/>
          <w:shd w:val="clear" w:color="auto" w:fill="FFFFFF"/>
        </w:rPr>
      </w:pPr>
    </w:p>
    <w:p w14:paraId="578BD3F4" w14:textId="31BFA1E6" w:rsidR="0079299E" w:rsidRPr="00D82F27" w:rsidRDefault="000379FB" w:rsidP="00937FDA">
      <w:pPr>
        <w:pStyle w:val="NormalWeb"/>
        <w:jc w:val="center"/>
        <w:rPr>
          <w:rFonts w:asciiTheme="majorHAnsi" w:hAnsiTheme="majorHAnsi" w:cstheme="majorHAnsi"/>
          <w:b/>
          <w:bCs/>
          <w:color w:val="93D07C" w:themeColor="accent1" w:themeTint="99"/>
          <w:sz w:val="48"/>
          <w:szCs w:val="48"/>
          <w:shd w:val="clear" w:color="auto" w:fill="FFFFFF"/>
        </w:rPr>
      </w:pPr>
      <w:r w:rsidRPr="00D82F27">
        <w:rPr>
          <w:rFonts w:asciiTheme="majorHAnsi" w:hAnsiTheme="majorHAnsi" w:cstheme="majorHAnsi"/>
          <w:b/>
          <w:bCs/>
          <w:color w:val="93D07C" w:themeColor="accent1" w:themeTint="99"/>
          <w:sz w:val="48"/>
          <w:szCs w:val="48"/>
          <w:shd w:val="clear" w:color="auto" w:fill="FFFFFF"/>
        </w:rPr>
        <w:t>Det var alt for denne ga</w:t>
      </w:r>
      <w:r w:rsidR="001E7191" w:rsidRPr="00D82F27">
        <w:rPr>
          <w:rFonts w:asciiTheme="majorHAnsi" w:hAnsiTheme="majorHAnsi" w:cstheme="majorHAnsi"/>
          <w:b/>
          <w:bCs/>
          <w:color w:val="93D07C" w:themeColor="accent1" w:themeTint="99"/>
          <w:sz w:val="48"/>
          <w:szCs w:val="48"/>
          <w:shd w:val="clear" w:color="auto" w:fill="FFFFFF"/>
        </w:rPr>
        <w:t>ng</w:t>
      </w:r>
      <w:r w:rsidR="00BE06B3" w:rsidRPr="00D82F27">
        <w:rPr>
          <w:rFonts w:asciiTheme="majorHAnsi" w:hAnsiTheme="majorHAnsi" w:cstheme="majorHAnsi"/>
          <w:b/>
          <w:bCs/>
          <w:color w:val="93D07C" w:themeColor="accent1" w:themeTint="99"/>
          <w:sz w:val="48"/>
          <w:szCs w:val="48"/>
          <w:shd w:val="clear" w:color="auto" w:fill="FFFFFF"/>
        </w:rPr>
        <w:t>!</w:t>
      </w:r>
    </w:p>
    <w:p w14:paraId="24EB7C63" w14:textId="23142994" w:rsidR="00827E3E" w:rsidRPr="00D82F27" w:rsidRDefault="00827E3E" w:rsidP="004A1D51">
      <w:pPr>
        <w:jc w:val="center"/>
        <w:rPr>
          <w:rFonts w:asciiTheme="majorHAnsi" w:hAnsiTheme="majorHAnsi" w:cstheme="majorHAnsi"/>
          <w:color w:val="93D07C" w:themeColor="accent1" w:themeTint="99"/>
          <w:sz w:val="32"/>
          <w:szCs w:val="32"/>
          <w:shd w:val="clear" w:color="auto" w:fill="FFFFFF"/>
        </w:rPr>
      </w:pPr>
      <w:proofErr w:type="spellStart"/>
      <w:r w:rsidRPr="00D82F27">
        <w:rPr>
          <w:rFonts w:asciiTheme="majorHAnsi" w:hAnsiTheme="majorHAnsi" w:cstheme="majorHAnsi"/>
          <w:color w:val="93D07C" w:themeColor="accent1" w:themeTint="99"/>
          <w:sz w:val="32"/>
          <w:szCs w:val="32"/>
          <w:shd w:val="clear" w:color="auto" w:fill="FFFFFF"/>
        </w:rPr>
        <w:t>Mvh</w:t>
      </w:r>
      <w:proofErr w:type="spellEnd"/>
      <w:r w:rsidRPr="00D82F27">
        <w:rPr>
          <w:rFonts w:asciiTheme="majorHAnsi" w:hAnsiTheme="majorHAnsi" w:cstheme="majorHAnsi"/>
          <w:color w:val="93D07C" w:themeColor="accent1" w:themeTint="99"/>
          <w:sz w:val="32"/>
          <w:szCs w:val="32"/>
          <w:shd w:val="clear" w:color="auto" w:fill="FFFFFF"/>
        </w:rPr>
        <w:t xml:space="preserve"> Helene Birkeli</w:t>
      </w:r>
    </w:p>
    <w:p w14:paraId="73A95D6A" w14:textId="42A61F50" w:rsidR="00827E3E" w:rsidRPr="00D82F27" w:rsidRDefault="00827E3E" w:rsidP="004A1D51">
      <w:pPr>
        <w:jc w:val="center"/>
        <w:rPr>
          <w:rFonts w:asciiTheme="majorHAnsi" w:hAnsiTheme="majorHAnsi" w:cstheme="majorHAnsi"/>
          <w:color w:val="93D07C" w:themeColor="accent1" w:themeTint="99"/>
          <w:sz w:val="32"/>
          <w:szCs w:val="32"/>
          <w:shd w:val="clear" w:color="auto" w:fill="FFFFFF"/>
        </w:rPr>
      </w:pPr>
      <w:r w:rsidRPr="00D82F27">
        <w:rPr>
          <w:rFonts w:asciiTheme="majorHAnsi" w:hAnsiTheme="majorHAnsi" w:cstheme="majorHAnsi"/>
          <w:color w:val="93D07C" w:themeColor="accent1" w:themeTint="99"/>
          <w:sz w:val="32"/>
          <w:szCs w:val="32"/>
          <w:shd w:val="clear" w:color="auto" w:fill="FFFFFF"/>
        </w:rPr>
        <w:t xml:space="preserve">Mail: </w:t>
      </w:r>
      <w:hyperlink r:id="rId37" w:history="1">
        <w:r w:rsidRPr="00D82F27">
          <w:rPr>
            <w:rStyle w:val="Hyperkobling"/>
            <w:rFonts w:asciiTheme="majorHAnsi" w:hAnsiTheme="majorHAnsi" w:cstheme="majorHAnsi"/>
            <w:color w:val="93D07C" w:themeColor="accent1" w:themeTint="99"/>
            <w:sz w:val="32"/>
            <w:szCs w:val="32"/>
            <w:shd w:val="clear" w:color="auto" w:fill="FFFFFF"/>
          </w:rPr>
          <w:t>helene.birkeli@rauma.kommune.no</w:t>
        </w:r>
      </w:hyperlink>
    </w:p>
    <w:p w14:paraId="46B5D322" w14:textId="78E1D16E" w:rsidR="006F2E13" w:rsidRPr="00D82F27" w:rsidRDefault="00827E3E" w:rsidP="0079299E">
      <w:pPr>
        <w:jc w:val="center"/>
        <w:rPr>
          <w:rFonts w:asciiTheme="majorHAnsi" w:hAnsiTheme="majorHAnsi" w:cstheme="majorHAnsi"/>
          <w:color w:val="93D07C" w:themeColor="accent1" w:themeTint="99"/>
          <w:sz w:val="32"/>
          <w:szCs w:val="32"/>
          <w:shd w:val="clear" w:color="auto" w:fill="FFFFFF"/>
        </w:rPr>
      </w:pPr>
      <w:proofErr w:type="spellStart"/>
      <w:r w:rsidRPr="00D82F27">
        <w:rPr>
          <w:rFonts w:asciiTheme="majorHAnsi" w:hAnsiTheme="majorHAnsi" w:cstheme="majorHAnsi"/>
          <w:color w:val="93D07C" w:themeColor="accent1" w:themeTint="99"/>
          <w:sz w:val="32"/>
          <w:szCs w:val="32"/>
          <w:shd w:val="clear" w:color="auto" w:fill="FFFFFF"/>
        </w:rPr>
        <w:t>Tlf</w:t>
      </w:r>
      <w:proofErr w:type="spellEnd"/>
      <w:r w:rsidRPr="00D82F27">
        <w:rPr>
          <w:rFonts w:asciiTheme="majorHAnsi" w:hAnsiTheme="majorHAnsi" w:cstheme="majorHAnsi"/>
          <w:color w:val="93D07C" w:themeColor="accent1" w:themeTint="99"/>
          <w:sz w:val="32"/>
          <w:szCs w:val="32"/>
          <w:shd w:val="clear" w:color="auto" w:fill="FFFFFF"/>
        </w:rPr>
        <w:t>: 91 73 31 87</w:t>
      </w:r>
    </w:p>
    <w:p w14:paraId="23977FEC" w14:textId="77777777" w:rsidR="00BE06B3" w:rsidRPr="00D82F27" w:rsidRDefault="00BE06B3" w:rsidP="00157E2A">
      <w:pPr>
        <w:rPr>
          <w:rFonts w:asciiTheme="majorHAnsi" w:hAnsiTheme="majorHAnsi" w:cstheme="majorHAnsi"/>
          <w:color w:val="93D07C" w:themeColor="accent1" w:themeTint="99"/>
          <w:sz w:val="32"/>
          <w:szCs w:val="32"/>
          <w:shd w:val="clear" w:color="auto" w:fill="FFFFFF"/>
        </w:rPr>
      </w:pPr>
    </w:p>
    <w:p w14:paraId="43F091D8" w14:textId="4C62C48F" w:rsidR="00BE06B3" w:rsidRPr="00D82F27" w:rsidRDefault="00BE06B3" w:rsidP="00BE06B3">
      <w:pPr>
        <w:jc w:val="center"/>
        <w:rPr>
          <w:noProof/>
          <w:color w:val="93D07C" w:themeColor="accent1" w:themeTint="99"/>
          <w:sz w:val="32"/>
          <w:szCs w:val="32"/>
        </w:rPr>
      </w:pPr>
      <w:r w:rsidRPr="00D82F27">
        <w:rPr>
          <w:noProof/>
          <w:color w:val="93D07C" w:themeColor="accent1" w:themeTint="99"/>
          <w:sz w:val="32"/>
          <w:szCs w:val="32"/>
        </w:rPr>
        <w:drawing>
          <wp:inline distT="0" distB="0" distL="0" distR="0" wp14:anchorId="3F694107" wp14:editId="564C68F1">
            <wp:extent cx="6645910" cy="4539615"/>
            <wp:effectExtent l="0" t="0" r="0" b="0"/>
            <wp:docPr id="659346410" name="Bil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53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43E4A" w14:textId="77777777" w:rsidR="00BE06B3" w:rsidRPr="00D82F27" w:rsidRDefault="00BE06B3" w:rsidP="0079299E">
      <w:pPr>
        <w:jc w:val="center"/>
        <w:rPr>
          <w:noProof/>
          <w:color w:val="93D07C" w:themeColor="accent1" w:themeTint="99"/>
          <w:sz w:val="32"/>
          <w:szCs w:val="32"/>
        </w:rPr>
      </w:pPr>
    </w:p>
    <w:sectPr w:rsidR="00BE06B3" w:rsidRPr="00D82F27" w:rsidSect="00365458">
      <w:type w:val="continuous"/>
      <w:pgSz w:w="11906" w:h="16838" w:code="9"/>
      <w:pgMar w:top="792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F56AD" w14:textId="77777777" w:rsidR="00E735A3" w:rsidRDefault="00E735A3">
      <w:pPr>
        <w:spacing w:after="0" w:line="240" w:lineRule="auto"/>
      </w:pPr>
      <w:r>
        <w:separator/>
      </w:r>
    </w:p>
  </w:endnote>
  <w:endnote w:type="continuationSeparator" w:id="0">
    <w:p w14:paraId="5AA32F53" w14:textId="77777777" w:rsidR="00E735A3" w:rsidRDefault="00E735A3">
      <w:pPr>
        <w:spacing w:after="0" w:line="240" w:lineRule="auto"/>
      </w:pPr>
      <w:r>
        <w:continuationSeparator/>
      </w:r>
    </w:p>
  </w:endnote>
  <w:endnote w:type="continuationNotice" w:id="1">
    <w:p w14:paraId="6A4D3F75" w14:textId="77777777" w:rsidR="00E735A3" w:rsidRDefault="00E735A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BB75B" w14:textId="77777777" w:rsidR="00E735A3" w:rsidRDefault="00E735A3">
      <w:pPr>
        <w:spacing w:after="0" w:line="240" w:lineRule="auto"/>
      </w:pPr>
      <w:r>
        <w:separator/>
      </w:r>
    </w:p>
  </w:footnote>
  <w:footnote w:type="continuationSeparator" w:id="0">
    <w:p w14:paraId="3E7A14D6" w14:textId="77777777" w:rsidR="00E735A3" w:rsidRDefault="00E735A3">
      <w:pPr>
        <w:spacing w:after="0" w:line="240" w:lineRule="auto"/>
      </w:pPr>
      <w:r>
        <w:continuationSeparator/>
      </w:r>
    </w:p>
  </w:footnote>
  <w:footnote w:type="continuationNotice" w:id="1">
    <w:p w14:paraId="41220B39" w14:textId="77777777" w:rsidR="00E735A3" w:rsidRDefault="00E735A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52495"/>
    <w:multiLevelType w:val="hybridMultilevel"/>
    <w:tmpl w:val="924CD500"/>
    <w:lvl w:ilvl="0" w:tplc="EECC91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C2685"/>
    <w:multiLevelType w:val="multilevel"/>
    <w:tmpl w:val="E77AE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E6251A"/>
    <w:multiLevelType w:val="multilevel"/>
    <w:tmpl w:val="128A7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AA2E0D"/>
    <w:multiLevelType w:val="hybridMultilevel"/>
    <w:tmpl w:val="C6B6DE0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2974CE"/>
    <w:multiLevelType w:val="hybridMultilevel"/>
    <w:tmpl w:val="0EDC76B8"/>
    <w:lvl w:ilvl="0" w:tplc="5240C548">
      <w:start w:val="1"/>
      <w:numFmt w:val="decimal"/>
      <w:lvlText w:val="%1."/>
      <w:lvlJc w:val="left"/>
      <w:pPr>
        <w:ind w:left="1224" w:hanging="360"/>
      </w:pPr>
      <w:rPr>
        <w:rFonts w:asciiTheme="minorHAnsi" w:hAnsiTheme="minorHAnsi" w:cstheme="minorBidi" w:hint="default"/>
        <w:sz w:val="16"/>
      </w:rPr>
    </w:lvl>
    <w:lvl w:ilvl="1" w:tplc="04140019" w:tentative="1">
      <w:start w:val="1"/>
      <w:numFmt w:val="lowerLetter"/>
      <w:lvlText w:val="%2."/>
      <w:lvlJc w:val="left"/>
      <w:pPr>
        <w:ind w:left="1944" w:hanging="360"/>
      </w:pPr>
    </w:lvl>
    <w:lvl w:ilvl="2" w:tplc="0414001B" w:tentative="1">
      <w:start w:val="1"/>
      <w:numFmt w:val="lowerRoman"/>
      <w:lvlText w:val="%3."/>
      <w:lvlJc w:val="right"/>
      <w:pPr>
        <w:ind w:left="2664" w:hanging="180"/>
      </w:pPr>
    </w:lvl>
    <w:lvl w:ilvl="3" w:tplc="0414000F" w:tentative="1">
      <w:start w:val="1"/>
      <w:numFmt w:val="decimal"/>
      <w:lvlText w:val="%4."/>
      <w:lvlJc w:val="left"/>
      <w:pPr>
        <w:ind w:left="3384" w:hanging="360"/>
      </w:pPr>
    </w:lvl>
    <w:lvl w:ilvl="4" w:tplc="04140019" w:tentative="1">
      <w:start w:val="1"/>
      <w:numFmt w:val="lowerLetter"/>
      <w:lvlText w:val="%5."/>
      <w:lvlJc w:val="left"/>
      <w:pPr>
        <w:ind w:left="4104" w:hanging="360"/>
      </w:pPr>
    </w:lvl>
    <w:lvl w:ilvl="5" w:tplc="0414001B" w:tentative="1">
      <w:start w:val="1"/>
      <w:numFmt w:val="lowerRoman"/>
      <w:lvlText w:val="%6."/>
      <w:lvlJc w:val="right"/>
      <w:pPr>
        <w:ind w:left="4824" w:hanging="180"/>
      </w:pPr>
    </w:lvl>
    <w:lvl w:ilvl="6" w:tplc="0414000F" w:tentative="1">
      <w:start w:val="1"/>
      <w:numFmt w:val="decimal"/>
      <w:lvlText w:val="%7."/>
      <w:lvlJc w:val="left"/>
      <w:pPr>
        <w:ind w:left="5544" w:hanging="360"/>
      </w:pPr>
    </w:lvl>
    <w:lvl w:ilvl="7" w:tplc="04140019" w:tentative="1">
      <w:start w:val="1"/>
      <w:numFmt w:val="lowerLetter"/>
      <w:lvlText w:val="%8."/>
      <w:lvlJc w:val="left"/>
      <w:pPr>
        <w:ind w:left="6264" w:hanging="360"/>
      </w:pPr>
    </w:lvl>
    <w:lvl w:ilvl="8" w:tplc="0414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5" w15:restartNumberingAfterBreak="0">
    <w:nsid w:val="15505EF5"/>
    <w:multiLevelType w:val="hybridMultilevel"/>
    <w:tmpl w:val="5896D4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C210C0"/>
    <w:multiLevelType w:val="hybridMultilevel"/>
    <w:tmpl w:val="C29A469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BF7473"/>
    <w:multiLevelType w:val="hybridMultilevel"/>
    <w:tmpl w:val="651439C6"/>
    <w:lvl w:ilvl="0" w:tplc="8A5C5708"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2013CE"/>
    <w:multiLevelType w:val="hybridMultilevel"/>
    <w:tmpl w:val="4880DE94"/>
    <w:lvl w:ilvl="0" w:tplc="E3304D00">
      <w:start w:val="1"/>
      <w:numFmt w:val="decimal"/>
      <w:lvlText w:val="%1."/>
      <w:lvlJc w:val="left"/>
      <w:pPr>
        <w:ind w:left="122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944" w:hanging="360"/>
      </w:pPr>
    </w:lvl>
    <w:lvl w:ilvl="2" w:tplc="0414001B" w:tentative="1">
      <w:start w:val="1"/>
      <w:numFmt w:val="lowerRoman"/>
      <w:lvlText w:val="%3."/>
      <w:lvlJc w:val="right"/>
      <w:pPr>
        <w:ind w:left="2664" w:hanging="180"/>
      </w:pPr>
    </w:lvl>
    <w:lvl w:ilvl="3" w:tplc="0414000F" w:tentative="1">
      <w:start w:val="1"/>
      <w:numFmt w:val="decimal"/>
      <w:lvlText w:val="%4."/>
      <w:lvlJc w:val="left"/>
      <w:pPr>
        <w:ind w:left="3384" w:hanging="360"/>
      </w:pPr>
    </w:lvl>
    <w:lvl w:ilvl="4" w:tplc="04140019" w:tentative="1">
      <w:start w:val="1"/>
      <w:numFmt w:val="lowerLetter"/>
      <w:lvlText w:val="%5."/>
      <w:lvlJc w:val="left"/>
      <w:pPr>
        <w:ind w:left="4104" w:hanging="360"/>
      </w:pPr>
    </w:lvl>
    <w:lvl w:ilvl="5" w:tplc="0414001B" w:tentative="1">
      <w:start w:val="1"/>
      <w:numFmt w:val="lowerRoman"/>
      <w:lvlText w:val="%6."/>
      <w:lvlJc w:val="right"/>
      <w:pPr>
        <w:ind w:left="4824" w:hanging="180"/>
      </w:pPr>
    </w:lvl>
    <w:lvl w:ilvl="6" w:tplc="0414000F" w:tentative="1">
      <w:start w:val="1"/>
      <w:numFmt w:val="decimal"/>
      <w:lvlText w:val="%7."/>
      <w:lvlJc w:val="left"/>
      <w:pPr>
        <w:ind w:left="5544" w:hanging="360"/>
      </w:pPr>
    </w:lvl>
    <w:lvl w:ilvl="7" w:tplc="04140019" w:tentative="1">
      <w:start w:val="1"/>
      <w:numFmt w:val="lowerLetter"/>
      <w:lvlText w:val="%8."/>
      <w:lvlJc w:val="left"/>
      <w:pPr>
        <w:ind w:left="6264" w:hanging="360"/>
      </w:pPr>
    </w:lvl>
    <w:lvl w:ilvl="8" w:tplc="0414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9" w15:restartNumberingAfterBreak="0">
    <w:nsid w:val="2D06003A"/>
    <w:multiLevelType w:val="hybridMultilevel"/>
    <w:tmpl w:val="6486F71E"/>
    <w:lvl w:ilvl="0" w:tplc="73560774">
      <w:start w:val="1"/>
      <w:numFmt w:val="decimal"/>
      <w:lvlText w:val="%1."/>
      <w:lvlJc w:val="left"/>
      <w:pPr>
        <w:ind w:left="122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944" w:hanging="360"/>
      </w:pPr>
    </w:lvl>
    <w:lvl w:ilvl="2" w:tplc="0414001B" w:tentative="1">
      <w:start w:val="1"/>
      <w:numFmt w:val="lowerRoman"/>
      <w:lvlText w:val="%3."/>
      <w:lvlJc w:val="right"/>
      <w:pPr>
        <w:ind w:left="2664" w:hanging="180"/>
      </w:pPr>
    </w:lvl>
    <w:lvl w:ilvl="3" w:tplc="0414000F" w:tentative="1">
      <w:start w:val="1"/>
      <w:numFmt w:val="decimal"/>
      <w:lvlText w:val="%4."/>
      <w:lvlJc w:val="left"/>
      <w:pPr>
        <w:ind w:left="3384" w:hanging="360"/>
      </w:pPr>
    </w:lvl>
    <w:lvl w:ilvl="4" w:tplc="04140019" w:tentative="1">
      <w:start w:val="1"/>
      <w:numFmt w:val="lowerLetter"/>
      <w:lvlText w:val="%5."/>
      <w:lvlJc w:val="left"/>
      <w:pPr>
        <w:ind w:left="4104" w:hanging="360"/>
      </w:pPr>
    </w:lvl>
    <w:lvl w:ilvl="5" w:tplc="0414001B" w:tentative="1">
      <w:start w:val="1"/>
      <w:numFmt w:val="lowerRoman"/>
      <w:lvlText w:val="%6."/>
      <w:lvlJc w:val="right"/>
      <w:pPr>
        <w:ind w:left="4824" w:hanging="180"/>
      </w:pPr>
    </w:lvl>
    <w:lvl w:ilvl="6" w:tplc="0414000F" w:tentative="1">
      <w:start w:val="1"/>
      <w:numFmt w:val="decimal"/>
      <w:lvlText w:val="%7."/>
      <w:lvlJc w:val="left"/>
      <w:pPr>
        <w:ind w:left="5544" w:hanging="360"/>
      </w:pPr>
    </w:lvl>
    <w:lvl w:ilvl="7" w:tplc="04140019" w:tentative="1">
      <w:start w:val="1"/>
      <w:numFmt w:val="lowerLetter"/>
      <w:lvlText w:val="%8."/>
      <w:lvlJc w:val="left"/>
      <w:pPr>
        <w:ind w:left="6264" w:hanging="360"/>
      </w:pPr>
    </w:lvl>
    <w:lvl w:ilvl="8" w:tplc="0414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10" w15:restartNumberingAfterBreak="0">
    <w:nsid w:val="32E371F8"/>
    <w:multiLevelType w:val="multilevel"/>
    <w:tmpl w:val="17DCA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991339"/>
    <w:multiLevelType w:val="hybridMultilevel"/>
    <w:tmpl w:val="4906CBD8"/>
    <w:lvl w:ilvl="0" w:tplc="1FFC8680"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347CA4"/>
    <w:multiLevelType w:val="hybridMultilevel"/>
    <w:tmpl w:val="A2482392"/>
    <w:lvl w:ilvl="0" w:tplc="19E848FE">
      <w:numFmt w:val="bullet"/>
      <w:lvlText w:val="-"/>
      <w:lvlJc w:val="left"/>
      <w:pPr>
        <w:ind w:left="1224" w:hanging="360"/>
      </w:pPr>
      <w:rPr>
        <w:rFonts w:ascii="Arial" w:eastAsiaTheme="minorHAnsi" w:hAnsi="Arial" w:cs="Arial" w:hint="default"/>
        <w:b/>
        <w:i/>
        <w:color w:val="066684" w:themeColor="accent6" w:themeShade="BF"/>
        <w:sz w:val="22"/>
      </w:rPr>
    </w:lvl>
    <w:lvl w:ilvl="1" w:tplc="0414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13" w15:restartNumberingAfterBreak="0">
    <w:nsid w:val="3A42279A"/>
    <w:multiLevelType w:val="hybridMultilevel"/>
    <w:tmpl w:val="C7B2A5BA"/>
    <w:lvl w:ilvl="0" w:tplc="3A5085B4">
      <w:start w:val="1"/>
      <w:numFmt w:val="decimal"/>
      <w:lvlText w:val="%1."/>
      <w:lvlJc w:val="left"/>
      <w:pPr>
        <w:ind w:left="1224" w:hanging="360"/>
      </w:pPr>
      <w:rPr>
        <w:rFonts w:hint="default"/>
        <w:i/>
        <w:color w:val="404040" w:themeColor="text1" w:themeTint="BF"/>
      </w:rPr>
    </w:lvl>
    <w:lvl w:ilvl="1" w:tplc="04140019" w:tentative="1">
      <w:start w:val="1"/>
      <w:numFmt w:val="lowerLetter"/>
      <w:lvlText w:val="%2."/>
      <w:lvlJc w:val="left"/>
      <w:pPr>
        <w:ind w:left="1944" w:hanging="360"/>
      </w:pPr>
    </w:lvl>
    <w:lvl w:ilvl="2" w:tplc="0414001B" w:tentative="1">
      <w:start w:val="1"/>
      <w:numFmt w:val="lowerRoman"/>
      <w:lvlText w:val="%3."/>
      <w:lvlJc w:val="right"/>
      <w:pPr>
        <w:ind w:left="2664" w:hanging="180"/>
      </w:pPr>
    </w:lvl>
    <w:lvl w:ilvl="3" w:tplc="0414000F" w:tentative="1">
      <w:start w:val="1"/>
      <w:numFmt w:val="decimal"/>
      <w:lvlText w:val="%4."/>
      <w:lvlJc w:val="left"/>
      <w:pPr>
        <w:ind w:left="3384" w:hanging="360"/>
      </w:pPr>
    </w:lvl>
    <w:lvl w:ilvl="4" w:tplc="04140019" w:tentative="1">
      <w:start w:val="1"/>
      <w:numFmt w:val="lowerLetter"/>
      <w:lvlText w:val="%5."/>
      <w:lvlJc w:val="left"/>
      <w:pPr>
        <w:ind w:left="4104" w:hanging="360"/>
      </w:pPr>
    </w:lvl>
    <w:lvl w:ilvl="5" w:tplc="0414001B" w:tentative="1">
      <w:start w:val="1"/>
      <w:numFmt w:val="lowerRoman"/>
      <w:lvlText w:val="%6."/>
      <w:lvlJc w:val="right"/>
      <w:pPr>
        <w:ind w:left="4824" w:hanging="180"/>
      </w:pPr>
    </w:lvl>
    <w:lvl w:ilvl="6" w:tplc="0414000F" w:tentative="1">
      <w:start w:val="1"/>
      <w:numFmt w:val="decimal"/>
      <w:lvlText w:val="%7."/>
      <w:lvlJc w:val="left"/>
      <w:pPr>
        <w:ind w:left="5544" w:hanging="360"/>
      </w:pPr>
    </w:lvl>
    <w:lvl w:ilvl="7" w:tplc="04140019" w:tentative="1">
      <w:start w:val="1"/>
      <w:numFmt w:val="lowerLetter"/>
      <w:lvlText w:val="%8."/>
      <w:lvlJc w:val="left"/>
      <w:pPr>
        <w:ind w:left="6264" w:hanging="360"/>
      </w:pPr>
    </w:lvl>
    <w:lvl w:ilvl="8" w:tplc="0414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14" w15:restartNumberingAfterBreak="0">
    <w:nsid w:val="3BC66A4A"/>
    <w:multiLevelType w:val="hybridMultilevel"/>
    <w:tmpl w:val="ECF292F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07681C"/>
    <w:multiLevelType w:val="hybridMultilevel"/>
    <w:tmpl w:val="B3C641C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80103E"/>
    <w:multiLevelType w:val="hybridMultilevel"/>
    <w:tmpl w:val="FA762A58"/>
    <w:lvl w:ilvl="0" w:tplc="D5407C24">
      <w:start w:val="1"/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256BDD"/>
    <w:multiLevelType w:val="hybridMultilevel"/>
    <w:tmpl w:val="3C9EFF3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784B69"/>
    <w:multiLevelType w:val="multilevel"/>
    <w:tmpl w:val="90D82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2375A10"/>
    <w:multiLevelType w:val="multilevel"/>
    <w:tmpl w:val="CC928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0D2A95"/>
    <w:multiLevelType w:val="hybridMultilevel"/>
    <w:tmpl w:val="F376A00A"/>
    <w:lvl w:ilvl="0" w:tplc="2D7C7A4A">
      <w:start w:val="1"/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  <w:color w:val="69917B" w:themeColor="text2" w:themeTint="BF"/>
        <w:sz w:val="28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FA4495"/>
    <w:multiLevelType w:val="hybridMultilevel"/>
    <w:tmpl w:val="CCEAD9B8"/>
    <w:lvl w:ilvl="0" w:tplc="003EC100">
      <w:start w:val="1"/>
      <w:numFmt w:val="decimal"/>
      <w:lvlText w:val="%1."/>
      <w:lvlJc w:val="left"/>
      <w:pPr>
        <w:ind w:left="1224" w:hanging="360"/>
      </w:pPr>
      <w:rPr>
        <w:rFonts w:hint="default"/>
        <w:i/>
        <w:color w:val="404040" w:themeColor="text1" w:themeTint="BF"/>
      </w:rPr>
    </w:lvl>
    <w:lvl w:ilvl="1" w:tplc="04140019" w:tentative="1">
      <w:start w:val="1"/>
      <w:numFmt w:val="lowerLetter"/>
      <w:lvlText w:val="%2."/>
      <w:lvlJc w:val="left"/>
      <w:pPr>
        <w:ind w:left="1944" w:hanging="360"/>
      </w:pPr>
    </w:lvl>
    <w:lvl w:ilvl="2" w:tplc="0414001B" w:tentative="1">
      <w:start w:val="1"/>
      <w:numFmt w:val="lowerRoman"/>
      <w:lvlText w:val="%3."/>
      <w:lvlJc w:val="right"/>
      <w:pPr>
        <w:ind w:left="2664" w:hanging="180"/>
      </w:pPr>
    </w:lvl>
    <w:lvl w:ilvl="3" w:tplc="0414000F" w:tentative="1">
      <w:start w:val="1"/>
      <w:numFmt w:val="decimal"/>
      <w:lvlText w:val="%4."/>
      <w:lvlJc w:val="left"/>
      <w:pPr>
        <w:ind w:left="3384" w:hanging="360"/>
      </w:pPr>
    </w:lvl>
    <w:lvl w:ilvl="4" w:tplc="04140019" w:tentative="1">
      <w:start w:val="1"/>
      <w:numFmt w:val="lowerLetter"/>
      <w:lvlText w:val="%5."/>
      <w:lvlJc w:val="left"/>
      <w:pPr>
        <w:ind w:left="4104" w:hanging="360"/>
      </w:pPr>
    </w:lvl>
    <w:lvl w:ilvl="5" w:tplc="0414001B" w:tentative="1">
      <w:start w:val="1"/>
      <w:numFmt w:val="lowerRoman"/>
      <w:lvlText w:val="%6."/>
      <w:lvlJc w:val="right"/>
      <w:pPr>
        <w:ind w:left="4824" w:hanging="180"/>
      </w:pPr>
    </w:lvl>
    <w:lvl w:ilvl="6" w:tplc="0414000F" w:tentative="1">
      <w:start w:val="1"/>
      <w:numFmt w:val="decimal"/>
      <w:lvlText w:val="%7."/>
      <w:lvlJc w:val="left"/>
      <w:pPr>
        <w:ind w:left="5544" w:hanging="360"/>
      </w:pPr>
    </w:lvl>
    <w:lvl w:ilvl="7" w:tplc="04140019" w:tentative="1">
      <w:start w:val="1"/>
      <w:numFmt w:val="lowerLetter"/>
      <w:lvlText w:val="%8."/>
      <w:lvlJc w:val="left"/>
      <w:pPr>
        <w:ind w:left="6264" w:hanging="360"/>
      </w:pPr>
    </w:lvl>
    <w:lvl w:ilvl="8" w:tplc="0414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22" w15:restartNumberingAfterBreak="0">
    <w:nsid w:val="648915E0"/>
    <w:multiLevelType w:val="hybridMultilevel"/>
    <w:tmpl w:val="A6EAEEE6"/>
    <w:lvl w:ilvl="0" w:tplc="95242180">
      <w:start w:val="1"/>
      <w:numFmt w:val="decimal"/>
      <w:lvlText w:val="%1."/>
      <w:lvlJc w:val="left"/>
      <w:pPr>
        <w:ind w:left="1224" w:hanging="360"/>
      </w:pPr>
      <w:rPr>
        <w:rFonts w:hint="default"/>
        <w:b/>
        <w:bCs/>
        <w:i w:val="0"/>
        <w:color w:val="017057" w:themeColor="accent4" w:themeShade="BF"/>
        <w:sz w:val="24"/>
        <w:u w:val="none"/>
      </w:rPr>
    </w:lvl>
    <w:lvl w:ilvl="1" w:tplc="04140019" w:tentative="1">
      <w:start w:val="1"/>
      <w:numFmt w:val="lowerLetter"/>
      <w:lvlText w:val="%2."/>
      <w:lvlJc w:val="left"/>
      <w:pPr>
        <w:ind w:left="1944" w:hanging="360"/>
      </w:pPr>
    </w:lvl>
    <w:lvl w:ilvl="2" w:tplc="0414001B" w:tentative="1">
      <w:start w:val="1"/>
      <w:numFmt w:val="lowerRoman"/>
      <w:lvlText w:val="%3."/>
      <w:lvlJc w:val="right"/>
      <w:pPr>
        <w:ind w:left="2664" w:hanging="180"/>
      </w:pPr>
    </w:lvl>
    <w:lvl w:ilvl="3" w:tplc="0414000F" w:tentative="1">
      <w:start w:val="1"/>
      <w:numFmt w:val="decimal"/>
      <w:lvlText w:val="%4."/>
      <w:lvlJc w:val="left"/>
      <w:pPr>
        <w:ind w:left="3384" w:hanging="360"/>
      </w:pPr>
    </w:lvl>
    <w:lvl w:ilvl="4" w:tplc="04140019" w:tentative="1">
      <w:start w:val="1"/>
      <w:numFmt w:val="lowerLetter"/>
      <w:lvlText w:val="%5."/>
      <w:lvlJc w:val="left"/>
      <w:pPr>
        <w:ind w:left="4104" w:hanging="360"/>
      </w:pPr>
    </w:lvl>
    <w:lvl w:ilvl="5" w:tplc="0414001B" w:tentative="1">
      <w:start w:val="1"/>
      <w:numFmt w:val="lowerRoman"/>
      <w:lvlText w:val="%6."/>
      <w:lvlJc w:val="right"/>
      <w:pPr>
        <w:ind w:left="4824" w:hanging="180"/>
      </w:pPr>
    </w:lvl>
    <w:lvl w:ilvl="6" w:tplc="0414000F" w:tentative="1">
      <w:start w:val="1"/>
      <w:numFmt w:val="decimal"/>
      <w:lvlText w:val="%7."/>
      <w:lvlJc w:val="left"/>
      <w:pPr>
        <w:ind w:left="5544" w:hanging="360"/>
      </w:pPr>
    </w:lvl>
    <w:lvl w:ilvl="7" w:tplc="04140019" w:tentative="1">
      <w:start w:val="1"/>
      <w:numFmt w:val="lowerLetter"/>
      <w:lvlText w:val="%8."/>
      <w:lvlJc w:val="left"/>
      <w:pPr>
        <w:ind w:left="6264" w:hanging="360"/>
      </w:pPr>
    </w:lvl>
    <w:lvl w:ilvl="8" w:tplc="0414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23" w15:restartNumberingAfterBreak="0">
    <w:nsid w:val="73D57787"/>
    <w:multiLevelType w:val="hybridMultilevel"/>
    <w:tmpl w:val="ECF292F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E637CE"/>
    <w:multiLevelType w:val="multilevel"/>
    <w:tmpl w:val="50600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9226753"/>
    <w:multiLevelType w:val="hybridMultilevel"/>
    <w:tmpl w:val="9B14DC56"/>
    <w:lvl w:ilvl="0" w:tplc="04140011">
      <w:start w:val="1"/>
      <w:numFmt w:val="decimal"/>
      <w:lvlText w:val="%1)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FF7AB6"/>
    <w:multiLevelType w:val="hybridMultilevel"/>
    <w:tmpl w:val="99667AFC"/>
    <w:lvl w:ilvl="0" w:tplc="A3EE704C"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0115689">
    <w:abstractNumId w:val="0"/>
  </w:num>
  <w:num w:numId="2" w16cid:durableId="2006128441">
    <w:abstractNumId w:val="17"/>
  </w:num>
  <w:num w:numId="3" w16cid:durableId="1234780557">
    <w:abstractNumId w:val="8"/>
  </w:num>
  <w:num w:numId="4" w16cid:durableId="1215199200">
    <w:abstractNumId w:val="5"/>
  </w:num>
  <w:num w:numId="5" w16cid:durableId="1512335344">
    <w:abstractNumId w:val="13"/>
  </w:num>
  <w:num w:numId="6" w16cid:durableId="467475143">
    <w:abstractNumId w:val="21"/>
  </w:num>
  <w:num w:numId="7" w16cid:durableId="396243619">
    <w:abstractNumId w:val="6"/>
  </w:num>
  <w:num w:numId="8" w16cid:durableId="1063405796">
    <w:abstractNumId w:val="11"/>
  </w:num>
  <w:num w:numId="9" w16cid:durableId="1201287325">
    <w:abstractNumId w:val="7"/>
  </w:num>
  <w:num w:numId="10" w16cid:durableId="1202206923">
    <w:abstractNumId w:val="18"/>
  </w:num>
  <w:num w:numId="11" w16cid:durableId="2039155339">
    <w:abstractNumId w:val="20"/>
  </w:num>
  <w:num w:numId="12" w16cid:durableId="58986699">
    <w:abstractNumId w:val="16"/>
  </w:num>
  <w:num w:numId="13" w16cid:durableId="395980114">
    <w:abstractNumId w:val="26"/>
  </w:num>
  <w:num w:numId="14" w16cid:durableId="1496146381">
    <w:abstractNumId w:val="15"/>
  </w:num>
  <w:num w:numId="15" w16cid:durableId="58942169">
    <w:abstractNumId w:val="14"/>
  </w:num>
  <w:num w:numId="16" w16cid:durableId="1459371975">
    <w:abstractNumId w:val="23"/>
  </w:num>
  <w:num w:numId="17" w16cid:durableId="1978729050">
    <w:abstractNumId w:val="3"/>
  </w:num>
  <w:num w:numId="18" w16cid:durableId="746727445">
    <w:abstractNumId w:val="2"/>
  </w:num>
  <w:num w:numId="19" w16cid:durableId="14330110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087089">
    <w:abstractNumId w:val="24"/>
  </w:num>
  <w:num w:numId="21" w16cid:durableId="572859217">
    <w:abstractNumId w:val="10"/>
  </w:num>
  <w:num w:numId="22" w16cid:durableId="498350555">
    <w:abstractNumId w:val="25"/>
  </w:num>
  <w:num w:numId="23" w16cid:durableId="2102023890">
    <w:abstractNumId w:val="22"/>
  </w:num>
  <w:num w:numId="24" w16cid:durableId="785543324">
    <w:abstractNumId w:val="19"/>
  </w:num>
  <w:num w:numId="25" w16cid:durableId="758020771">
    <w:abstractNumId w:val="12"/>
  </w:num>
  <w:num w:numId="26" w16cid:durableId="1071539027">
    <w:abstractNumId w:val="4"/>
  </w:num>
  <w:num w:numId="27" w16cid:durableId="333382426">
    <w:abstractNumId w:val="9"/>
  </w:num>
  <w:num w:numId="28" w16cid:durableId="15640956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D27"/>
    <w:rsid w:val="000016C6"/>
    <w:rsid w:val="0000325E"/>
    <w:rsid w:val="000032C7"/>
    <w:rsid w:val="0000532C"/>
    <w:rsid w:val="000072DE"/>
    <w:rsid w:val="00012912"/>
    <w:rsid w:val="00013EF8"/>
    <w:rsid w:val="000175E8"/>
    <w:rsid w:val="00021382"/>
    <w:rsid w:val="00022D1C"/>
    <w:rsid w:val="00023232"/>
    <w:rsid w:val="00023AB7"/>
    <w:rsid w:val="00023BA8"/>
    <w:rsid w:val="000240C7"/>
    <w:rsid w:val="0002433D"/>
    <w:rsid w:val="00027D99"/>
    <w:rsid w:val="000306BE"/>
    <w:rsid w:val="000321BC"/>
    <w:rsid w:val="00032755"/>
    <w:rsid w:val="00034090"/>
    <w:rsid w:val="00036279"/>
    <w:rsid w:val="00037967"/>
    <w:rsid w:val="000379FB"/>
    <w:rsid w:val="00040D7A"/>
    <w:rsid w:val="00043242"/>
    <w:rsid w:val="0004533D"/>
    <w:rsid w:val="00045576"/>
    <w:rsid w:val="0004607C"/>
    <w:rsid w:val="00046DB8"/>
    <w:rsid w:val="00050268"/>
    <w:rsid w:val="0005098D"/>
    <w:rsid w:val="000511E6"/>
    <w:rsid w:val="00051239"/>
    <w:rsid w:val="000521C0"/>
    <w:rsid w:val="0005308A"/>
    <w:rsid w:val="00053F4D"/>
    <w:rsid w:val="000553AF"/>
    <w:rsid w:val="00056970"/>
    <w:rsid w:val="00056DAD"/>
    <w:rsid w:val="0006231F"/>
    <w:rsid w:val="000668CE"/>
    <w:rsid w:val="000734A5"/>
    <w:rsid w:val="00074064"/>
    <w:rsid w:val="00076496"/>
    <w:rsid w:val="00076A6D"/>
    <w:rsid w:val="00076BD3"/>
    <w:rsid w:val="00076C6B"/>
    <w:rsid w:val="0008508B"/>
    <w:rsid w:val="00085DF0"/>
    <w:rsid w:val="00086AEB"/>
    <w:rsid w:val="0009126C"/>
    <w:rsid w:val="00092155"/>
    <w:rsid w:val="0009513C"/>
    <w:rsid w:val="00095558"/>
    <w:rsid w:val="00097B61"/>
    <w:rsid w:val="000A011A"/>
    <w:rsid w:val="000A02A2"/>
    <w:rsid w:val="000A0C4F"/>
    <w:rsid w:val="000A1B5A"/>
    <w:rsid w:val="000A2EDA"/>
    <w:rsid w:val="000A45A1"/>
    <w:rsid w:val="000A6209"/>
    <w:rsid w:val="000A65C7"/>
    <w:rsid w:val="000B0BFD"/>
    <w:rsid w:val="000B18B4"/>
    <w:rsid w:val="000B20C3"/>
    <w:rsid w:val="000B2449"/>
    <w:rsid w:val="000B2740"/>
    <w:rsid w:val="000B2C28"/>
    <w:rsid w:val="000B3205"/>
    <w:rsid w:val="000B3366"/>
    <w:rsid w:val="000B364D"/>
    <w:rsid w:val="000B4455"/>
    <w:rsid w:val="000B523C"/>
    <w:rsid w:val="000B6454"/>
    <w:rsid w:val="000C08F4"/>
    <w:rsid w:val="000C0BD8"/>
    <w:rsid w:val="000C0F93"/>
    <w:rsid w:val="000C107B"/>
    <w:rsid w:val="000C2399"/>
    <w:rsid w:val="000C25CD"/>
    <w:rsid w:val="000C2C7E"/>
    <w:rsid w:val="000C747B"/>
    <w:rsid w:val="000D1A93"/>
    <w:rsid w:val="000D26A6"/>
    <w:rsid w:val="000D30D6"/>
    <w:rsid w:val="000D4828"/>
    <w:rsid w:val="000D6C21"/>
    <w:rsid w:val="000D6F44"/>
    <w:rsid w:val="000D7E05"/>
    <w:rsid w:val="000E2432"/>
    <w:rsid w:val="000E381D"/>
    <w:rsid w:val="000E4D11"/>
    <w:rsid w:val="000F4576"/>
    <w:rsid w:val="000F61ED"/>
    <w:rsid w:val="001018BC"/>
    <w:rsid w:val="001112E1"/>
    <w:rsid w:val="00111602"/>
    <w:rsid w:val="00112032"/>
    <w:rsid w:val="00112ABA"/>
    <w:rsid w:val="00114DBD"/>
    <w:rsid w:val="00115366"/>
    <w:rsid w:val="001207AB"/>
    <w:rsid w:val="0012214D"/>
    <w:rsid w:val="001226C3"/>
    <w:rsid w:val="0012413F"/>
    <w:rsid w:val="00124916"/>
    <w:rsid w:val="0013016A"/>
    <w:rsid w:val="00131E90"/>
    <w:rsid w:val="00133B3F"/>
    <w:rsid w:val="001346C6"/>
    <w:rsid w:val="001346EB"/>
    <w:rsid w:val="001347A8"/>
    <w:rsid w:val="00135877"/>
    <w:rsid w:val="00136186"/>
    <w:rsid w:val="001373FF"/>
    <w:rsid w:val="00137D07"/>
    <w:rsid w:val="00137FA7"/>
    <w:rsid w:val="00140490"/>
    <w:rsid w:val="00141645"/>
    <w:rsid w:val="00142986"/>
    <w:rsid w:val="00143DA8"/>
    <w:rsid w:val="00145720"/>
    <w:rsid w:val="0014614F"/>
    <w:rsid w:val="0014644A"/>
    <w:rsid w:val="001516B0"/>
    <w:rsid w:val="001522A3"/>
    <w:rsid w:val="00152C81"/>
    <w:rsid w:val="00152FE8"/>
    <w:rsid w:val="001532CD"/>
    <w:rsid w:val="001536AB"/>
    <w:rsid w:val="00153EBB"/>
    <w:rsid w:val="00155290"/>
    <w:rsid w:val="00155776"/>
    <w:rsid w:val="0015610B"/>
    <w:rsid w:val="00156570"/>
    <w:rsid w:val="001567EA"/>
    <w:rsid w:val="00157E2A"/>
    <w:rsid w:val="00161D36"/>
    <w:rsid w:val="00163870"/>
    <w:rsid w:val="00165FDA"/>
    <w:rsid w:val="00166046"/>
    <w:rsid w:val="00170578"/>
    <w:rsid w:val="00170D83"/>
    <w:rsid w:val="00172C47"/>
    <w:rsid w:val="00173D39"/>
    <w:rsid w:val="001746A9"/>
    <w:rsid w:val="001752E6"/>
    <w:rsid w:val="00176189"/>
    <w:rsid w:val="00176ACA"/>
    <w:rsid w:val="00176D92"/>
    <w:rsid w:val="001779EA"/>
    <w:rsid w:val="00177D82"/>
    <w:rsid w:val="001803ED"/>
    <w:rsid w:val="001821C7"/>
    <w:rsid w:val="00182350"/>
    <w:rsid w:val="00182D56"/>
    <w:rsid w:val="001846D1"/>
    <w:rsid w:val="001879AB"/>
    <w:rsid w:val="00191FDB"/>
    <w:rsid w:val="001959D4"/>
    <w:rsid w:val="00196101"/>
    <w:rsid w:val="001A3034"/>
    <w:rsid w:val="001A4B3C"/>
    <w:rsid w:val="001A57C7"/>
    <w:rsid w:val="001A62F0"/>
    <w:rsid w:val="001A744B"/>
    <w:rsid w:val="001A7883"/>
    <w:rsid w:val="001B1420"/>
    <w:rsid w:val="001B2181"/>
    <w:rsid w:val="001B5ACA"/>
    <w:rsid w:val="001B7F1E"/>
    <w:rsid w:val="001B7FD3"/>
    <w:rsid w:val="001C0EB8"/>
    <w:rsid w:val="001C273D"/>
    <w:rsid w:val="001C285C"/>
    <w:rsid w:val="001C2969"/>
    <w:rsid w:val="001C439D"/>
    <w:rsid w:val="001D142A"/>
    <w:rsid w:val="001D23EA"/>
    <w:rsid w:val="001D4A85"/>
    <w:rsid w:val="001D69FE"/>
    <w:rsid w:val="001D7DEE"/>
    <w:rsid w:val="001E07EE"/>
    <w:rsid w:val="001E4CF2"/>
    <w:rsid w:val="001E579E"/>
    <w:rsid w:val="001E6EEC"/>
    <w:rsid w:val="001E7191"/>
    <w:rsid w:val="001F0A2B"/>
    <w:rsid w:val="001F2442"/>
    <w:rsid w:val="001F4545"/>
    <w:rsid w:val="001F46C9"/>
    <w:rsid w:val="001F55EF"/>
    <w:rsid w:val="001F58D0"/>
    <w:rsid w:val="001F64DF"/>
    <w:rsid w:val="001F7332"/>
    <w:rsid w:val="001F7DBF"/>
    <w:rsid w:val="0020119A"/>
    <w:rsid w:val="00202F3E"/>
    <w:rsid w:val="00203548"/>
    <w:rsid w:val="00204092"/>
    <w:rsid w:val="00204498"/>
    <w:rsid w:val="00205907"/>
    <w:rsid w:val="00206134"/>
    <w:rsid w:val="00210EDB"/>
    <w:rsid w:val="00211C17"/>
    <w:rsid w:val="00212630"/>
    <w:rsid w:val="002165A2"/>
    <w:rsid w:val="00221B7E"/>
    <w:rsid w:val="00224421"/>
    <w:rsid w:val="00224454"/>
    <w:rsid w:val="00225C2E"/>
    <w:rsid w:val="002261FE"/>
    <w:rsid w:val="00234B1F"/>
    <w:rsid w:val="00234D10"/>
    <w:rsid w:val="00235449"/>
    <w:rsid w:val="0023591D"/>
    <w:rsid w:val="00237B29"/>
    <w:rsid w:val="002416F0"/>
    <w:rsid w:val="002419A9"/>
    <w:rsid w:val="00243745"/>
    <w:rsid w:val="00244E32"/>
    <w:rsid w:val="00245922"/>
    <w:rsid w:val="00247E62"/>
    <w:rsid w:val="00251B95"/>
    <w:rsid w:val="00252010"/>
    <w:rsid w:val="002548FD"/>
    <w:rsid w:val="002566DC"/>
    <w:rsid w:val="00257556"/>
    <w:rsid w:val="0026192B"/>
    <w:rsid w:val="00261B45"/>
    <w:rsid w:val="00262003"/>
    <w:rsid w:val="00263ECF"/>
    <w:rsid w:val="002673D1"/>
    <w:rsid w:val="00271591"/>
    <w:rsid w:val="00274121"/>
    <w:rsid w:val="00274DE5"/>
    <w:rsid w:val="00275E64"/>
    <w:rsid w:val="00276FAD"/>
    <w:rsid w:val="00280590"/>
    <w:rsid w:val="00280CD5"/>
    <w:rsid w:val="00281514"/>
    <w:rsid w:val="0028201C"/>
    <w:rsid w:val="002839D8"/>
    <w:rsid w:val="00283E21"/>
    <w:rsid w:val="00284AB9"/>
    <w:rsid w:val="0028680E"/>
    <w:rsid w:val="0028765C"/>
    <w:rsid w:val="00291CA1"/>
    <w:rsid w:val="00296843"/>
    <w:rsid w:val="0029767F"/>
    <w:rsid w:val="00297B21"/>
    <w:rsid w:val="002A2177"/>
    <w:rsid w:val="002A254A"/>
    <w:rsid w:val="002A601C"/>
    <w:rsid w:val="002B0C75"/>
    <w:rsid w:val="002B5316"/>
    <w:rsid w:val="002C168D"/>
    <w:rsid w:val="002C268B"/>
    <w:rsid w:val="002C3681"/>
    <w:rsid w:val="002C60CA"/>
    <w:rsid w:val="002C63F4"/>
    <w:rsid w:val="002C6563"/>
    <w:rsid w:val="002D0A31"/>
    <w:rsid w:val="002D2796"/>
    <w:rsid w:val="002D3648"/>
    <w:rsid w:val="002D3E87"/>
    <w:rsid w:val="002D62E6"/>
    <w:rsid w:val="002D6642"/>
    <w:rsid w:val="002D6B48"/>
    <w:rsid w:val="002D7178"/>
    <w:rsid w:val="002E5B59"/>
    <w:rsid w:val="002E67FB"/>
    <w:rsid w:val="002F0741"/>
    <w:rsid w:val="002F296B"/>
    <w:rsid w:val="002F4196"/>
    <w:rsid w:val="003000F5"/>
    <w:rsid w:val="0030193F"/>
    <w:rsid w:val="00302424"/>
    <w:rsid w:val="003049B3"/>
    <w:rsid w:val="0030667C"/>
    <w:rsid w:val="00313F45"/>
    <w:rsid w:val="00314597"/>
    <w:rsid w:val="00315A7B"/>
    <w:rsid w:val="00317317"/>
    <w:rsid w:val="003175CC"/>
    <w:rsid w:val="00320805"/>
    <w:rsid w:val="003208F0"/>
    <w:rsid w:val="00323D98"/>
    <w:rsid w:val="0032400B"/>
    <w:rsid w:val="003246EB"/>
    <w:rsid w:val="00325223"/>
    <w:rsid w:val="003277BE"/>
    <w:rsid w:val="00335EFE"/>
    <w:rsid w:val="003410E2"/>
    <w:rsid w:val="00344CC4"/>
    <w:rsid w:val="003457EC"/>
    <w:rsid w:val="003458D8"/>
    <w:rsid w:val="00345A3B"/>
    <w:rsid w:val="00347FD0"/>
    <w:rsid w:val="00350008"/>
    <w:rsid w:val="0035076A"/>
    <w:rsid w:val="00350AED"/>
    <w:rsid w:val="00351EC4"/>
    <w:rsid w:val="003537E7"/>
    <w:rsid w:val="00354563"/>
    <w:rsid w:val="00354A9B"/>
    <w:rsid w:val="00356893"/>
    <w:rsid w:val="00365458"/>
    <w:rsid w:val="003707BA"/>
    <w:rsid w:val="003715A7"/>
    <w:rsid w:val="00371BFD"/>
    <w:rsid w:val="003761E3"/>
    <w:rsid w:val="003818E9"/>
    <w:rsid w:val="003821DD"/>
    <w:rsid w:val="00382862"/>
    <w:rsid w:val="00384197"/>
    <w:rsid w:val="003848BE"/>
    <w:rsid w:val="00386FA6"/>
    <w:rsid w:val="0039039E"/>
    <w:rsid w:val="00391B16"/>
    <w:rsid w:val="003932C0"/>
    <w:rsid w:val="0039553F"/>
    <w:rsid w:val="003A0339"/>
    <w:rsid w:val="003A0669"/>
    <w:rsid w:val="003A0A17"/>
    <w:rsid w:val="003A15E4"/>
    <w:rsid w:val="003A20EB"/>
    <w:rsid w:val="003A2545"/>
    <w:rsid w:val="003A444E"/>
    <w:rsid w:val="003A458E"/>
    <w:rsid w:val="003A5862"/>
    <w:rsid w:val="003A5F6F"/>
    <w:rsid w:val="003A61E2"/>
    <w:rsid w:val="003A6A3F"/>
    <w:rsid w:val="003A709C"/>
    <w:rsid w:val="003B25A6"/>
    <w:rsid w:val="003B31CB"/>
    <w:rsid w:val="003B5DFF"/>
    <w:rsid w:val="003C131B"/>
    <w:rsid w:val="003C4F1A"/>
    <w:rsid w:val="003C6C90"/>
    <w:rsid w:val="003D2BBC"/>
    <w:rsid w:val="003D5C95"/>
    <w:rsid w:val="003D6E1F"/>
    <w:rsid w:val="003E0605"/>
    <w:rsid w:val="003E15EA"/>
    <w:rsid w:val="003E2603"/>
    <w:rsid w:val="003E6FB8"/>
    <w:rsid w:val="003F2D22"/>
    <w:rsid w:val="003F32E4"/>
    <w:rsid w:val="003F73BB"/>
    <w:rsid w:val="003F7D00"/>
    <w:rsid w:val="003F7EA7"/>
    <w:rsid w:val="00400026"/>
    <w:rsid w:val="004017C4"/>
    <w:rsid w:val="00401B24"/>
    <w:rsid w:val="00402E8C"/>
    <w:rsid w:val="0040423F"/>
    <w:rsid w:val="0040441D"/>
    <w:rsid w:val="004058C7"/>
    <w:rsid w:val="004111E4"/>
    <w:rsid w:val="00411570"/>
    <w:rsid w:val="004115C7"/>
    <w:rsid w:val="0041370E"/>
    <w:rsid w:val="00413EB1"/>
    <w:rsid w:val="0041534F"/>
    <w:rsid w:val="00415B68"/>
    <w:rsid w:val="00416DCD"/>
    <w:rsid w:val="00417E32"/>
    <w:rsid w:val="00420B1A"/>
    <w:rsid w:val="00420CE1"/>
    <w:rsid w:val="004213AA"/>
    <w:rsid w:val="00421498"/>
    <w:rsid w:val="004222D8"/>
    <w:rsid w:val="00423999"/>
    <w:rsid w:val="00425CB3"/>
    <w:rsid w:val="0042626C"/>
    <w:rsid w:val="004268B0"/>
    <w:rsid w:val="004273E4"/>
    <w:rsid w:val="00430C7D"/>
    <w:rsid w:val="004323B0"/>
    <w:rsid w:val="00432455"/>
    <w:rsid w:val="0043384C"/>
    <w:rsid w:val="004341FA"/>
    <w:rsid w:val="00436B90"/>
    <w:rsid w:val="00436CCA"/>
    <w:rsid w:val="00436F5C"/>
    <w:rsid w:val="00437D27"/>
    <w:rsid w:val="004415C7"/>
    <w:rsid w:val="004418FA"/>
    <w:rsid w:val="00441A22"/>
    <w:rsid w:val="00443C96"/>
    <w:rsid w:val="004460A7"/>
    <w:rsid w:val="004460D1"/>
    <w:rsid w:val="004500E7"/>
    <w:rsid w:val="0045145B"/>
    <w:rsid w:val="004515F7"/>
    <w:rsid w:val="0045189E"/>
    <w:rsid w:val="00452946"/>
    <w:rsid w:val="00455E24"/>
    <w:rsid w:val="00455EFB"/>
    <w:rsid w:val="00456D3C"/>
    <w:rsid w:val="00456D90"/>
    <w:rsid w:val="0046038F"/>
    <w:rsid w:val="004638B7"/>
    <w:rsid w:val="00465691"/>
    <w:rsid w:val="0046573B"/>
    <w:rsid w:val="00470CBC"/>
    <w:rsid w:val="00473355"/>
    <w:rsid w:val="004734C1"/>
    <w:rsid w:val="004739E0"/>
    <w:rsid w:val="004748F7"/>
    <w:rsid w:val="00477B3F"/>
    <w:rsid w:val="00480176"/>
    <w:rsid w:val="004803D3"/>
    <w:rsid w:val="00481DD4"/>
    <w:rsid w:val="00481FC2"/>
    <w:rsid w:val="00482893"/>
    <w:rsid w:val="00482E83"/>
    <w:rsid w:val="004838C9"/>
    <w:rsid w:val="00483F5B"/>
    <w:rsid w:val="00484A8C"/>
    <w:rsid w:val="004852E7"/>
    <w:rsid w:val="004869CF"/>
    <w:rsid w:val="00486A09"/>
    <w:rsid w:val="00487815"/>
    <w:rsid w:val="00490DB5"/>
    <w:rsid w:val="00491791"/>
    <w:rsid w:val="00491B74"/>
    <w:rsid w:val="00492671"/>
    <w:rsid w:val="004956D3"/>
    <w:rsid w:val="0049671A"/>
    <w:rsid w:val="0049723A"/>
    <w:rsid w:val="00497929"/>
    <w:rsid w:val="004A01AF"/>
    <w:rsid w:val="004A0BEB"/>
    <w:rsid w:val="004A1D51"/>
    <w:rsid w:val="004A2446"/>
    <w:rsid w:val="004A2AA5"/>
    <w:rsid w:val="004A50EE"/>
    <w:rsid w:val="004A6414"/>
    <w:rsid w:val="004A7FAE"/>
    <w:rsid w:val="004B0657"/>
    <w:rsid w:val="004B2641"/>
    <w:rsid w:val="004B278D"/>
    <w:rsid w:val="004B2E7D"/>
    <w:rsid w:val="004B3403"/>
    <w:rsid w:val="004B41B5"/>
    <w:rsid w:val="004B4424"/>
    <w:rsid w:val="004B5C1C"/>
    <w:rsid w:val="004B5F70"/>
    <w:rsid w:val="004B628A"/>
    <w:rsid w:val="004B6527"/>
    <w:rsid w:val="004B6E85"/>
    <w:rsid w:val="004C1DD0"/>
    <w:rsid w:val="004C3532"/>
    <w:rsid w:val="004C3C3D"/>
    <w:rsid w:val="004C3D44"/>
    <w:rsid w:val="004C4913"/>
    <w:rsid w:val="004C4A4F"/>
    <w:rsid w:val="004C7649"/>
    <w:rsid w:val="004D0163"/>
    <w:rsid w:val="004D1531"/>
    <w:rsid w:val="004D1CAF"/>
    <w:rsid w:val="004D1D3E"/>
    <w:rsid w:val="004D5E7A"/>
    <w:rsid w:val="004D623D"/>
    <w:rsid w:val="004D700C"/>
    <w:rsid w:val="004D75C0"/>
    <w:rsid w:val="004E0351"/>
    <w:rsid w:val="004E13A8"/>
    <w:rsid w:val="004E1D6F"/>
    <w:rsid w:val="004E3267"/>
    <w:rsid w:val="004E38C3"/>
    <w:rsid w:val="004E57E5"/>
    <w:rsid w:val="004E7093"/>
    <w:rsid w:val="004E7F64"/>
    <w:rsid w:val="004F1457"/>
    <w:rsid w:val="004F17C0"/>
    <w:rsid w:val="004F2206"/>
    <w:rsid w:val="004F27C5"/>
    <w:rsid w:val="004F2E9B"/>
    <w:rsid w:val="004F55CB"/>
    <w:rsid w:val="004F6840"/>
    <w:rsid w:val="004F7F0F"/>
    <w:rsid w:val="004F7F34"/>
    <w:rsid w:val="0050143D"/>
    <w:rsid w:val="005050A4"/>
    <w:rsid w:val="005054B1"/>
    <w:rsid w:val="00507EA1"/>
    <w:rsid w:val="00510C43"/>
    <w:rsid w:val="00511358"/>
    <w:rsid w:val="00511E44"/>
    <w:rsid w:val="00511E5B"/>
    <w:rsid w:val="00514D30"/>
    <w:rsid w:val="00515E19"/>
    <w:rsid w:val="005174DB"/>
    <w:rsid w:val="00517755"/>
    <w:rsid w:val="005237AA"/>
    <w:rsid w:val="00523E9A"/>
    <w:rsid w:val="00524436"/>
    <w:rsid w:val="00525F99"/>
    <w:rsid w:val="005274A6"/>
    <w:rsid w:val="005277B4"/>
    <w:rsid w:val="00534AB6"/>
    <w:rsid w:val="00535517"/>
    <w:rsid w:val="00537A36"/>
    <w:rsid w:val="00540222"/>
    <w:rsid w:val="00540CF1"/>
    <w:rsid w:val="00544048"/>
    <w:rsid w:val="005440A9"/>
    <w:rsid w:val="00545616"/>
    <w:rsid w:val="0054688E"/>
    <w:rsid w:val="00551E88"/>
    <w:rsid w:val="0055372B"/>
    <w:rsid w:val="00554018"/>
    <w:rsid w:val="00554192"/>
    <w:rsid w:val="00554571"/>
    <w:rsid w:val="00554682"/>
    <w:rsid w:val="00554A86"/>
    <w:rsid w:val="00555771"/>
    <w:rsid w:val="0055643C"/>
    <w:rsid w:val="00556CF2"/>
    <w:rsid w:val="005601C9"/>
    <w:rsid w:val="00563789"/>
    <w:rsid w:val="005640B4"/>
    <w:rsid w:val="0057210C"/>
    <w:rsid w:val="0057258F"/>
    <w:rsid w:val="0057285A"/>
    <w:rsid w:val="00572920"/>
    <w:rsid w:val="00575A58"/>
    <w:rsid w:val="00576C0E"/>
    <w:rsid w:val="00581EAB"/>
    <w:rsid w:val="00583EBB"/>
    <w:rsid w:val="005849B7"/>
    <w:rsid w:val="00584B3C"/>
    <w:rsid w:val="00587D9A"/>
    <w:rsid w:val="005956AC"/>
    <w:rsid w:val="00595968"/>
    <w:rsid w:val="005A24FE"/>
    <w:rsid w:val="005A28C3"/>
    <w:rsid w:val="005A34AC"/>
    <w:rsid w:val="005A7692"/>
    <w:rsid w:val="005B14D3"/>
    <w:rsid w:val="005B276E"/>
    <w:rsid w:val="005B693C"/>
    <w:rsid w:val="005C1C16"/>
    <w:rsid w:val="005C207C"/>
    <w:rsid w:val="005C3922"/>
    <w:rsid w:val="005C3DAB"/>
    <w:rsid w:val="005C4451"/>
    <w:rsid w:val="005C6A68"/>
    <w:rsid w:val="005C73AC"/>
    <w:rsid w:val="005C7D86"/>
    <w:rsid w:val="005D048C"/>
    <w:rsid w:val="005D0CFE"/>
    <w:rsid w:val="005D3BB7"/>
    <w:rsid w:val="005D4351"/>
    <w:rsid w:val="005D6DC5"/>
    <w:rsid w:val="005E080B"/>
    <w:rsid w:val="005E0CAA"/>
    <w:rsid w:val="005E180E"/>
    <w:rsid w:val="005E1B49"/>
    <w:rsid w:val="005E2200"/>
    <w:rsid w:val="005E2F20"/>
    <w:rsid w:val="005E62BA"/>
    <w:rsid w:val="005E741A"/>
    <w:rsid w:val="005E76F6"/>
    <w:rsid w:val="005E78E0"/>
    <w:rsid w:val="005F0630"/>
    <w:rsid w:val="005F2A2D"/>
    <w:rsid w:val="005F3CDC"/>
    <w:rsid w:val="005F485C"/>
    <w:rsid w:val="005F57E9"/>
    <w:rsid w:val="005F65F6"/>
    <w:rsid w:val="00601131"/>
    <w:rsid w:val="00603867"/>
    <w:rsid w:val="00603B40"/>
    <w:rsid w:val="00604E9E"/>
    <w:rsid w:val="006051C0"/>
    <w:rsid w:val="006051E2"/>
    <w:rsid w:val="00611612"/>
    <w:rsid w:val="00613ED4"/>
    <w:rsid w:val="00614B65"/>
    <w:rsid w:val="0061751C"/>
    <w:rsid w:val="0061791C"/>
    <w:rsid w:val="00620C44"/>
    <w:rsid w:val="00620FA9"/>
    <w:rsid w:val="00621E83"/>
    <w:rsid w:val="006234D4"/>
    <w:rsid w:val="00623FA1"/>
    <w:rsid w:val="00624BE0"/>
    <w:rsid w:val="00626961"/>
    <w:rsid w:val="00626A7A"/>
    <w:rsid w:val="0062777E"/>
    <w:rsid w:val="00633E8B"/>
    <w:rsid w:val="00640C59"/>
    <w:rsid w:val="00640D76"/>
    <w:rsid w:val="00642510"/>
    <w:rsid w:val="00643CBA"/>
    <w:rsid w:val="006452C1"/>
    <w:rsid w:val="00645578"/>
    <w:rsid w:val="00650B4F"/>
    <w:rsid w:val="0065256E"/>
    <w:rsid w:val="0066014B"/>
    <w:rsid w:val="00660253"/>
    <w:rsid w:val="00661177"/>
    <w:rsid w:val="00661382"/>
    <w:rsid w:val="00662035"/>
    <w:rsid w:val="00662743"/>
    <w:rsid w:val="00664239"/>
    <w:rsid w:val="00664569"/>
    <w:rsid w:val="0066469B"/>
    <w:rsid w:val="006647B1"/>
    <w:rsid w:val="00667AAE"/>
    <w:rsid w:val="00673153"/>
    <w:rsid w:val="00674749"/>
    <w:rsid w:val="006749F5"/>
    <w:rsid w:val="00674DE9"/>
    <w:rsid w:val="006755D6"/>
    <w:rsid w:val="00676B0A"/>
    <w:rsid w:val="00681AF4"/>
    <w:rsid w:val="00682263"/>
    <w:rsid w:val="006866E0"/>
    <w:rsid w:val="0068698D"/>
    <w:rsid w:val="00692B1A"/>
    <w:rsid w:val="00693E59"/>
    <w:rsid w:val="00693FD0"/>
    <w:rsid w:val="006960BB"/>
    <w:rsid w:val="006966B2"/>
    <w:rsid w:val="006A0523"/>
    <w:rsid w:val="006A3D97"/>
    <w:rsid w:val="006A476E"/>
    <w:rsid w:val="006A4C04"/>
    <w:rsid w:val="006A5F6B"/>
    <w:rsid w:val="006A7A44"/>
    <w:rsid w:val="006B0368"/>
    <w:rsid w:val="006B179B"/>
    <w:rsid w:val="006B56CC"/>
    <w:rsid w:val="006C01B5"/>
    <w:rsid w:val="006C0DCA"/>
    <w:rsid w:val="006C1D07"/>
    <w:rsid w:val="006C28AA"/>
    <w:rsid w:val="006C598B"/>
    <w:rsid w:val="006C654B"/>
    <w:rsid w:val="006C6C1A"/>
    <w:rsid w:val="006D5102"/>
    <w:rsid w:val="006D6840"/>
    <w:rsid w:val="006D6991"/>
    <w:rsid w:val="006E3C44"/>
    <w:rsid w:val="006E4216"/>
    <w:rsid w:val="006E434E"/>
    <w:rsid w:val="006E5A90"/>
    <w:rsid w:val="006E74D9"/>
    <w:rsid w:val="006F1B89"/>
    <w:rsid w:val="006F1F27"/>
    <w:rsid w:val="006F1FB3"/>
    <w:rsid w:val="006F242F"/>
    <w:rsid w:val="006F2E13"/>
    <w:rsid w:val="006F4794"/>
    <w:rsid w:val="006F5F8D"/>
    <w:rsid w:val="006F72DC"/>
    <w:rsid w:val="006F7859"/>
    <w:rsid w:val="00700C56"/>
    <w:rsid w:val="007020DC"/>
    <w:rsid w:val="00710CBF"/>
    <w:rsid w:val="00710DF7"/>
    <w:rsid w:val="00712BC8"/>
    <w:rsid w:val="007130C5"/>
    <w:rsid w:val="00717335"/>
    <w:rsid w:val="00722C67"/>
    <w:rsid w:val="00725DE6"/>
    <w:rsid w:val="0073079E"/>
    <w:rsid w:val="00734746"/>
    <w:rsid w:val="00734D61"/>
    <w:rsid w:val="007355FA"/>
    <w:rsid w:val="00740268"/>
    <w:rsid w:val="007407D3"/>
    <w:rsid w:val="00744A48"/>
    <w:rsid w:val="00747D23"/>
    <w:rsid w:val="00752B72"/>
    <w:rsid w:val="00752CF9"/>
    <w:rsid w:val="0075304D"/>
    <w:rsid w:val="007531D4"/>
    <w:rsid w:val="00753562"/>
    <w:rsid w:val="007547F8"/>
    <w:rsid w:val="00754C0F"/>
    <w:rsid w:val="007607AB"/>
    <w:rsid w:val="00760D31"/>
    <w:rsid w:val="00762961"/>
    <w:rsid w:val="00762FCF"/>
    <w:rsid w:val="00763630"/>
    <w:rsid w:val="00767C99"/>
    <w:rsid w:val="007703E0"/>
    <w:rsid w:val="00773B32"/>
    <w:rsid w:val="00774156"/>
    <w:rsid w:val="00780324"/>
    <w:rsid w:val="00782890"/>
    <w:rsid w:val="00783AC6"/>
    <w:rsid w:val="00784AA0"/>
    <w:rsid w:val="00786387"/>
    <w:rsid w:val="0078659C"/>
    <w:rsid w:val="007872E7"/>
    <w:rsid w:val="00790BC3"/>
    <w:rsid w:val="00790C5D"/>
    <w:rsid w:val="007918D5"/>
    <w:rsid w:val="0079299E"/>
    <w:rsid w:val="0079420E"/>
    <w:rsid w:val="007945DC"/>
    <w:rsid w:val="00795524"/>
    <w:rsid w:val="00795CD6"/>
    <w:rsid w:val="00796F57"/>
    <w:rsid w:val="00797DB3"/>
    <w:rsid w:val="007A1DB0"/>
    <w:rsid w:val="007A26D2"/>
    <w:rsid w:val="007A3E7F"/>
    <w:rsid w:val="007B08CF"/>
    <w:rsid w:val="007B0B4C"/>
    <w:rsid w:val="007B2C7D"/>
    <w:rsid w:val="007B31FF"/>
    <w:rsid w:val="007C0F89"/>
    <w:rsid w:val="007C18D8"/>
    <w:rsid w:val="007C18DD"/>
    <w:rsid w:val="007C1F7B"/>
    <w:rsid w:val="007C4484"/>
    <w:rsid w:val="007C7ABF"/>
    <w:rsid w:val="007C7F48"/>
    <w:rsid w:val="007D0073"/>
    <w:rsid w:val="007D10E1"/>
    <w:rsid w:val="007D1EB4"/>
    <w:rsid w:val="007D2744"/>
    <w:rsid w:val="007D4C4F"/>
    <w:rsid w:val="007D7A47"/>
    <w:rsid w:val="007E05B5"/>
    <w:rsid w:val="007E51BF"/>
    <w:rsid w:val="007E55BF"/>
    <w:rsid w:val="007F04F7"/>
    <w:rsid w:val="007F27E0"/>
    <w:rsid w:val="007F2AB2"/>
    <w:rsid w:val="007F2CF7"/>
    <w:rsid w:val="007F68AF"/>
    <w:rsid w:val="00804360"/>
    <w:rsid w:val="008046E3"/>
    <w:rsid w:val="00806637"/>
    <w:rsid w:val="0080687E"/>
    <w:rsid w:val="00806E4D"/>
    <w:rsid w:val="008119BB"/>
    <w:rsid w:val="00812598"/>
    <w:rsid w:val="00812763"/>
    <w:rsid w:val="00812B61"/>
    <w:rsid w:val="00813ED9"/>
    <w:rsid w:val="008168B9"/>
    <w:rsid w:val="00817C21"/>
    <w:rsid w:val="008206D9"/>
    <w:rsid w:val="00821097"/>
    <w:rsid w:val="00823313"/>
    <w:rsid w:val="008237DE"/>
    <w:rsid w:val="00824417"/>
    <w:rsid w:val="0082461D"/>
    <w:rsid w:val="0082482C"/>
    <w:rsid w:val="00824E9F"/>
    <w:rsid w:val="00826BF7"/>
    <w:rsid w:val="00827E3E"/>
    <w:rsid w:val="00831052"/>
    <w:rsid w:val="00831124"/>
    <w:rsid w:val="00832E70"/>
    <w:rsid w:val="008338C5"/>
    <w:rsid w:val="008360EF"/>
    <w:rsid w:val="008378D3"/>
    <w:rsid w:val="00837CF8"/>
    <w:rsid w:val="00841410"/>
    <w:rsid w:val="008414B6"/>
    <w:rsid w:val="008452AC"/>
    <w:rsid w:val="00845FD0"/>
    <w:rsid w:val="008463E3"/>
    <w:rsid w:val="00852FA9"/>
    <w:rsid w:val="00853949"/>
    <w:rsid w:val="00856860"/>
    <w:rsid w:val="00856970"/>
    <w:rsid w:val="00857651"/>
    <w:rsid w:val="00860406"/>
    <w:rsid w:val="008606DD"/>
    <w:rsid w:val="008617F4"/>
    <w:rsid w:val="008625B1"/>
    <w:rsid w:val="0086278B"/>
    <w:rsid w:val="008629B3"/>
    <w:rsid w:val="00866AC8"/>
    <w:rsid w:val="00871BB2"/>
    <w:rsid w:val="0087335C"/>
    <w:rsid w:val="00875445"/>
    <w:rsid w:val="008817AE"/>
    <w:rsid w:val="008835FE"/>
    <w:rsid w:val="00883E1A"/>
    <w:rsid w:val="008847E4"/>
    <w:rsid w:val="00884B46"/>
    <w:rsid w:val="00885000"/>
    <w:rsid w:val="008850A2"/>
    <w:rsid w:val="00885DBF"/>
    <w:rsid w:val="00886B25"/>
    <w:rsid w:val="008879C0"/>
    <w:rsid w:val="00890753"/>
    <w:rsid w:val="00891B84"/>
    <w:rsid w:val="008929BD"/>
    <w:rsid w:val="0089352F"/>
    <w:rsid w:val="00894BB5"/>
    <w:rsid w:val="008956E6"/>
    <w:rsid w:val="00895E1D"/>
    <w:rsid w:val="008979F8"/>
    <w:rsid w:val="008A15E0"/>
    <w:rsid w:val="008A2AE1"/>
    <w:rsid w:val="008A35AB"/>
    <w:rsid w:val="008A5CE0"/>
    <w:rsid w:val="008A6B85"/>
    <w:rsid w:val="008B0C5A"/>
    <w:rsid w:val="008B0FB7"/>
    <w:rsid w:val="008B121D"/>
    <w:rsid w:val="008B1408"/>
    <w:rsid w:val="008B3ECC"/>
    <w:rsid w:val="008B4243"/>
    <w:rsid w:val="008B576D"/>
    <w:rsid w:val="008C2BFA"/>
    <w:rsid w:val="008C415C"/>
    <w:rsid w:val="008C5758"/>
    <w:rsid w:val="008C7959"/>
    <w:rsid w:val="008D146F"/>
    <w:rsid w:val="008D17DF"/>
    <w:rsid w:val="008D1D39"/>
    <w:rsid w:val="008D223F"/>
    <w:rsid w:val="008D48A5"/>
    <w:rsid w:val="008D54A7"/>
    <w:rsid w:val="008D5F44"/>
    <w:rsid w:val="008D6650"/>
    <w:rsid w:val="008D6E60"/>
    <w:rsid w:val="008D733D"/>
    <w:rsid w:val="008E0909"/>
    <w:rsid w:val="008E2219"/>
    <w:rsid w:val="008E30BD"/>
    <w:rsid w:val="008E3B9B"/>
    <w:rsid w:val="008E486F"/>
    <w:rsid w:val="008F58D4"/>
    <w:rsid w:val="008F5ADF"/>
    <w:rsid w:val="008F7021"/>
    <w:rsid w:val="0090072B"/>
    <w:rsid w:val="0090112D"/>
    <w:rsid w:val="00902263"/>
    <w:rsid w:val="009046F0"/>
    <w:rsid w:val="0090752B"/>
    <w:rsid w:val="009103EE"/>
    <w:rsid w:val="00910713"/>
    <w:rsid w:val="00910E50"/>
    <w:rsid w:val="00911662"/>
    <w:rsid w:val="009126CA"/>
    <w:rsid w:val="00912C65"/>
    <w:rsid w:val="009154C5"/>
    <w:rsid w:val="00920A4B"/>
    <w:rsid w:val="00921D65"/>
    <w:rsid w:val="00923FFB"/>
    <w:rsid w:val="00925A4B"/>
    <w:rsid w:val="00926859"/>
    <w:rsid w:val="00927A7B"/>
    <w:rsid w:val="00927A98"/>
    <w:rsid w:val="0093788F"/>
    <w:rsid w:val="00937FDA"/>
    <w:rsid w:val="00942238"/>
    <w:rsid w:val="009446A8"/>
    <w:rsid w:val="009450E7"/>
    <w:rsid w:val="00945BB4"/>
    <w:rsid w:val="00945DC9"/>
    <w:rsid w:val="00947EA8"/>
    <w:rsid w:val="009506B1"/>
    <w:rsid w:val="009524A1"/>
    <w:rsid w:val="00952CEC"/>
    <w:rsid w:val="009531F8"/>
    <w:rsid w:val="00953E40"/>
    <w:rsid w:val="00955CF4"/>
    <w:rsid w:val="00956663"/>
    <w:rsid w:val="00956AAD"/>
    <w:rsid w:val="00957D09"/>
    <w:rsid w:val="00962656"/>
    <w:rsid w:val="009648D9"/>
    <w:rsid w:val="009656FC"/>
    <w:rsid w:val="009658C8"/>
    <w:rsid w:val="00965EFD"/>
    <w:rsid w:val="009670EC"/>
    <w:rsid w:val="00967A3C"/>
    <w:rsid w:val="00967DD7"/>
    <w:rsid w:val="00975A34"/>
    <w:rsid w:val="00977076"/>
    <w:rsid w:val="00980356"/>
    <w:rsid w:val="0098078B"/>
    <w:rsid w:val="0098082C"/>
    <w:rsid w:val="0098091E"/>
    <w:rsid w:val="009823B4"/>
    <w:rsid w:val="00982B26"/>
    <w:rsid w:val="00984F22"/>
    <w:rsid w:val="009850C2"/>
    <w:rsid w:val="00986434"/>
    <w:rsid w:val="0098729F"/>
    <w:rsid w:val="009876FC"/>
    <w:rsid w:val="009879EB"/>
    <w:rsid w:val="0099016B"/>
    <w:rsid w:val="00990448"/>
    <w:rsid w:val="00992BBF"/>
    <w:rsid w:val="00992D8C"/>
    <w:rsid w:val="00992F1D"/>
    <w:rsid w:val="009938EA"/>
    <w:rsid w:val="00994CAD"/>
    <w:rsid w:val="0099569A"/>
    <w:rsid w:val="009A138A"/>
    <w:rsid w:val="009A2C94"/>
    <w:rsid w:val="009A2EAE"/>
    <w:rsid w:val="009A322C"/>
    <w:rsid w:val="009A3916"/>
    <w:rsid w:val="009A4123"/>
    <w:rsid w:val="009A53AB"/>
    <w:rsid w:val="009A62D0"/>
    <w:rsid w:val="009A6AFA"/>
    <w:rsid w:val="009A6FCF"/>
    <w:rsid w:val="009A7208"/>
    <w:rsid w:val="009A771C"/>
    <w:rsid w:val="009A7C51"/>
    <w:rsid w:val="009B4C3B"/>
    <w:rsid w:val="009C3F69"/>
    <w:rsid w:val="009C4078"/>
    <w:rsid w:val="009C5958"/>
    <w:rsid w:val="009C5A7F"/>
    <w:rsid w:val="009C70AD"/>
    <w:rsid w:val="009C7980"/>
    <w:rsid w:val="009C7DC0"/>
    <w:rsid w:val="009D0825"/>
    <w:rsid w:val="009D0B1C"/>
    <w:rsid w:val="009D271A"/>
    <w:rsid w:val="009D2A43"/>
    <w:rsid w:val="009D4612"/>
    <w:rsid w:val="009D500B"/>
    <w:rsid w:val="009D555F"/>
    <w:rsid w:val="009D609A"/>
    <w:rsid w:val="009E3793"/>
    <w:rsid w:val="009E58BC"/>
    <w:rsid w:val="009E68BB"/>
    <w:rsid w:val="009E74ED"/>
    <w:rsid w:val="009E7811"/>
    <w:rsid w:val="009F06D6"/>
    <w:rsid w:val="009F2A57"/>
    <w:rsid w:val="009F3B92"/>
    <w:rsid w:val="009F3EBF"/>
    <w:rsid w:val="009F5555"/>
    <w:rsid w:val="009F5D5E"/>
    <w:rsid w:val="009F6E3E"/>
    <w:rsid w:val="00A00BEA"/>
    <w:rsid w:val="00A02EA0"/>
    <w:rsid w:val="00A03C10"/>
    <w:rsid w:val="00A03EC4"/>
    <w:rsid w:val="00A059E5"/>
    <w:rsid w:val="00A06974"/>
    <w:rsid w:val="00A12740"/>
    <w:rsid w:val="00A134A6"/>
    <w:rsid w:val="00A14B3C"/>
    <w:rsid w:val="00A15B6B"/>
    <w:rsid w:val="00A15EB9"/>
    <w:rsid w:val="00A245A9"/>
    <w:rsid w:val="00A24ABD"/>
    <w:rsid w:val="00A30555"/>
    <w:rsid w:val="00A322D6"/>
    <w:rsid w:val="00A3521D"/>
    <w:rsid w:val="00A405BD"/>
    <w:rsid w:val="00A418B9"/>
    <w:rsid w:val="00A4241E"/>
    <w:rsid w:val="00A43804"/>
    <w:rsid w:val="00A44A1B"/>
    <w:rsid w:val="00A44B40"/>
    <w:rsid w:val="00A44C07"/>
    <w:rsid w:val="00A46E71"/>
    <w:rsid w:val="00A46F6F"/>
    <w:rsid w:val="00A474B0"/>
    <w:rsid w:val="00A50168"/>
    <w:rsid w:val="00A50C9F"/>
    <w:rsid w:val="00A50D49"/>
    <w:rsid w:val="00A5210E"/>
    <w:rsid w:val="00A52BF2"/>
    <w:rsid w:val="00A52E24"/>
    <w:rsid w:val="00A54F3A"/>
    <w:rsid w:val="00A5673C"/>
    <w:rsid w:val="00A567B7"/>
    <w:rsid w:val="00A56D92"/>
    <w:rsid w:val="00A606F0"/>
    <w:rsid w:val="00A609E9"/>
    <w:rsid w:val="00A61128"/>
    <w:rsid w:val="00A62415"/>
    <w:rsid w:val="00A63749"/>
    <w:rsid w:val="00A67B82"/>
    <w:rsid w:val="00A70364"/>
    <w:rsid w:val="00A71086"/>
    <w:rsid w:val="00A71312"/>
    <w:rsid w:val="00A71DAF"/>
    <w:rsid w:val="00A730B7"/>
    <w:rsid w:val="00A73AA4"/>
    <w:rsid w:val="00A7439D"/>
    <w:rsid w:val="00A76E63"/>
    <w:rsid w:val="00A81BD5"/>
    <w:rsid w:val="00A82319"/>
    <w:rsid w:val="00A83CF8"/>
    <w:rsid w:val="00A8432D"/>
    <w:rsid w:val="00A96F4D"/>
    <w:rsid w:val="00AA0D09"/>
    <w:rsid w:val="00AA102D"/>
    <w:rsid w:val="00AA31AB"/>
    <w:rsid w:val="00AA33CC"/>
    <w:rsid w:val="00AA4A75"/>
    <w:rsid w:val="00AB09E2"/>
    <w:rsid w:val="00AB2A30"/>
    <w:rsid w:val="00AB4B54"/>
    <w:rsid w:val="00AB4F7E"/>
    <w:rsid w:val="00AB6CB5"/>
    <w:rsid w:val="00AB7892"/>
    <w:rsid w:val="00AC01A5"/>
    <w:rsid w:val="00AC0A7C"/>
    <w:rsid w:val="00AC1A08"/>
    <w:rsid w:val="00AC1A22"/>
    <w:rsid w:val="00AC3276"/>
    <w:rsid w:val="00AC6708"/>
    <w:rsid w:val="00AC67E7"/>
    <w:rsid w:val="00AC7B6A"/>
    <w:rsid w:val="00AD07CC"/>
    <w:rsid w:val="00AD27FC"/>
    <w:rsid w:val="00AD3CDF"/>
    <w:rsid w:val="00AD5368"/>
    <w:rsid w:val="00AD5979"/>
    <w:rsid w:val="00AD67E6"/>
    <w:rsid w:val="00AD68AF"/>
    <w:rsid w:val="00AD77B6"/>
    <w:rsid w:val="00AE0690"/>
    <w:rsid w:val="00AE1118"/>
    <w:rsid w:val="00AE3DB7"/>
    <w:rsid w:val="00AE3E8F"/>
    <w:rsid w:val="00AE3FEB"/>
    <w:rsid w:val="00AE5533"/>
    <w:rsid w:val="00AE7AA7"/>
    <w:rsid w:val="00AE7BAF"/>
    <w:rsid w:val="00AF0BE3"/>
    <w:rsid w:val="00AF2884"/>
    <w:rsid w:val="00AF2937"/>
    <w:rsid w:val="00AF47A2"/>
    <w:rsid w:val="00AF53CE"/>
    <w:rsid w:val="00AF617D"/>
    <w:rsid w:val="00AF6FDC"/>
    <w:rsid w:val="00B00B71"/>
    <w:rsid w:val="00B05DB1"/>
    <w:rsid w:val="00B060CE"/>
    <w:rsid w:val="00B07523"/>
    <w:rsid w:val="00B079B5"/>
    <w:rsid w:val="00B07AC0"/>
    <w:rsid w:val="00B11761"/>
    <w:rsid w:val="00B1222A"/>
    <w:rsid w:val="00B20AE9"/>
    <w:rsid w:val="00B226CF"/>
    <w:rsid w:val="00B22E8C"/>
    <w:rsid w:val="00B2368B"/>
    <w:rsid w:val="00B23A10"/>
    <w:rsid w:val="00B279CA"/>
    <w:rsid w:val="00B30485"/>
    <w:rsid w:val="00B30E1C"/>
    <w:rsid w:val="00B315F8"/>
    <w:rsid w:val="00B31F51"/>
    <w:rsid w:val="00B31F6F"/>
    <w:rsid w:val="00B322B4"/>
    <w:rsid w:val="00B32D2C"/>
    <w:rsid w:val="00B341D9"/>
    <w:rsid w:val="00B4027B"/>
    <w:rsid w:val="00B40A03"/>
    <w:rsid w:val="00B42B49"/>
    <w:rsid w:val="00B42C2C"/>
    <w:rsid w:val="00B44449"/>
    <w:rsid w:val="00B459E2"/>
    <w:rsid w:val="00B46D01"/>
    <w:rsid w:val="00B478A6"/>
    <w:rsid w:val="00B51DDC"/>
    <w:rsid w:val="00B53EAB"/>
    <w:rsid w:val="00B53EF4"/>
    <w:rsid w:val="00B5425D"/>
    <w:rsid w:val="00B57516"/>
    <w:rsid w:val="00B606C2"/>
    <w:rsid w:val="00B606F5"/>
    <w:rsid w:val="00B63F2F"/>
    <w:rsid w:val="00B649DD"/>
    <w:rsid w:val="00B64E90"/>
    <w:rsid w:val="00B65514"/>
    <w:rsid w:val="00B66528"/>
    <w:rsid w:val="00B66A11"/>
    <w:rsid w:val="00B66D11"/>
    <w:rsid w:val="00B74FFB"/>
    <w:rsid w:val="00B755DC"/>
    <w:rsid w:val="00B76088"/>
    <w:rsid w:val="00B76FB3"/>
    <w:rsid w:val="00B77C53"/>
    <w:rsid w:val="00B77DD2"/>
    <w:rsid w:val="00B83389"/>
    <w:rsid w:val="00B83559"/>
    <w:rsid w:val="00B84D05"/>
    <w:rsid w:val="00B85EF9"/>
    <w:rsid w:val="00B90F07"/>
    <w:rsid w:val="00B91A58"/>
    <w:rsid w:val="00B92862"/>
    <w:rsid w:val="00B95809"/>
    <w:rsid w:val="00B95901"/>
    <w:rsid w:val="00B96472"/>
    <w:rsid w:val="00BA00F9"/>
    <w:rsid w:val="00BA175C"/>
    <w:rsid w:val="00BA1C01"/>
    <w:rsid w:val="00BA6572"/>
    <w:rsid w:val="00BA7E69"/>
    <w:rsid w:val="00BB2144"/>
    <w:rsid w:val="00BB3FF1"/>
    <w:rsid w:val="00BB4F8A"/>
    <w:rsid w:val="00BB5ACA"/>
    <w:rsid w:val="00BB7472"/>
    <w:rsid w:val="00BB7BAD"/>
    <w:rsid w:val="00BC2516"/>
    <w:rsid w:val="00BC2AB2"/>
    <w:rsid w:val="00BC4281"/>
    <w:rsid w:val="00BC51C0"/>
    <w:rsid w:val="00BC6B7F"/>
    <w:rsid w:val="00BC7C3F"/>
    <w:rsid w:val="00BD1EFF"/>
    <w:rsid w:val="00BD2617"/>
    <w:rsid w:val="00BD2825"/>
    <w:rsid w:val="00BD38C4"/>
    <w:rsid w:val="00BD3D37"/>
    <w:rsid w:val="00BD6345"/>
    <w:rsid w:val="00BD6468"/>
    <w:rsid w:val="00BD6AA6"/>
    <w:rsid w:val="00BD6D63"/>
    <w:rsid w:val="00BE06B3"/>
    <w:rsid w:val="00BE08A9"/>
    <w:rsid w:val="00BE0EFC"/>
    <w:rsid w:val="00BE128B"/>
    <w:rsid w:val="00BE2A92"/>
    <w:rsid w:val="00BE4DE1"/>
    <w:rsid w:val="00BE5D3D"/>
    <w:rsid w:val="00BE62C2"/>
    <w:rsid w:val="00BE6784"/>
    <w:rsid w:val="00BE7FEE"/>
    <w:rsid w:val="00BF2489"/>
    <w:rsid w:val="00BF2490"/>
    <w:rsid w:val="00BF64A6"/>
    <w:rsid w:val="00BF6AF1"/>
    <w:rsid w:val="00BF7DA1"/>
    <w:rsid w:val="00C004D5"/>
    <w:rsid w:val="00C00834"/>
    <w:rsid w:val="00C0236A"/>
    <w:rsid w:val="00C06F5A"/>
    <w:rsid w:val="00C071F9"/>
    <w:rsid w:val="00C07F78"/>
    <w:rsid w:val="00C10884"/>
    <w:rsid w:val="00C129C7"/>
    <w:rsid w:val="00C1480B"/>
    <w:rsid w:val="00C149F4"/>
    <w:rsid w:val="00C170AE"/>
    <w:rsid w:val="00C171EC"/>
    <w:rsid w:val="00C21334"/>
    <w:rsid w:val="00C21A19"/>
    <w:rsid w:val="00C22EA7"/>
    <w:rsid w:val="00C25B05"/>
    <w:rsid w:val="00C2778F"/>
    <w:rsid w:val="00C30A2B"/>
    <w:rsid w:val="00C31E60"/>
    <w:rsid w:val="00C31ECF"/>
    <w:rsid w:val="00C3268D"/>
    <w:rsid w:val="00C32EBB"/>
    <w:rsid w:val="00C343D1"/>
    <w:rsid w:val="00C36962"/>
    <w:rsid w:val="00C3757C"/>
    <w:rsid w:val="00C404EF"/>
    <w:rsid w:val="00C413A7"/>
    <w:rsid w:val="00C4284D"/>
    <w:rsid w:val="00C42E9F"/>
    <w:rsid w:val="00C43F9F"/>
    <w:rsid w:val="00C44BDE"/>
    <w:rsid w:val="00C47A13"/>
    <w:rsid w:val="00C512CE"/>
    <w:rsid w:val="00C54053"/>
    <w:rsid w:val="00C54A5E"/>
    <w:rsid w:val="00C57C9B"/>
    <w:rsid w:val="00C64A82"/>
    <w:rsid w:val="00C660F8"/>
    <w:rsid w:val="00C66C40"/>
    <w:rsid w:val="00C70134"/>
    <w:rsid w:val="00C70515"/>
    <w:rsid w:val="00C70594"/>
    <w:rsid w:val="00C708E1"/>
    <w:rsid w:val="00C71E18"/>
    <w:rsid w:val="00C71FBE"/>
    <w:rsid w:val="00C728DC"/>
    <w:rsid w:val="00C73B75"/>
    <w:rsid w:val="00C80BC2"/>
    <w:rsid w:val="00C8193A"/>
    <w:rsid w:val="00C84074"/>
    <w:rsid w:val="00C9100F"/>
    <w:rsid w:val="00C95274"/>
    <w:rsid w:val="00C963BD"/>
    <w:rsid w:val="00CA03BD"/>
    <w:rsid w:val="00CA6838"/>
    <w:rsid w:val="00CA740A"/>
    <w:rsid w:val="00CB12BB"/>
    <w:rsid w:val="00CB1F18"/>
    <w:rsid w:val="00CB204F"/>
    <w:rsid w:val="00CB27F3"/>
    <w:rsid w:val="00CB3ECA"/>
    <w:rsid w:val="00CB6BC6"/>
    <w:rsid w:val="00CB7CA5"/>
    <w:rsid w:val="00CC0B5F"/>
    <w:rsid w:val="00CC5574"/>
    <w:rsid w:val="00CC58F2"/>
    <w:rsid w:val="00CC6EB1"/>
    <w:rsid w:val="00CC7297"/>
    <w:rsid w:val="00CD0D5C"/>
    <w:rsid w:val="00CD2859"/>
    <w:rsid w:val="00CD386A"/>
    <w:rsid w:val="00CD50C2"/>
    <w:rsid w:val="00CD71C9"/>
    <w:rsid w:val="00CD7646"/>
    <w:rsid w:val="00CE131D"/>
    <w:rsid w:val="00CE165B"/>
    <w:rsid w:val="00CE2DD0"/>
    <w:rsid w:val="00CE43A6"/>
    <w:rsid w:val="00CE4698"/>
    <w:rsid w:val="00CE592E"/>
    <w:rsid w:val="00CE5CA1"/>
    <w:rsid w:val="00CE5D8A"/>
    <w:rsid w:val="00CE75C2"/>
    <w:rsid w:val="00CF0AA5"/>
    <w:rsid w:val="00CF0B87"/>
    <w:rsid w:val="00CF0CF6"/>
    <w:rsid w:val="00CF1D3A"/>
    <w:rsid w:val="00CF24DA"/>
    <w:rsid w:val="00CF299E"/>
    <w:rsid w:val="00CF2E0C"/>
    <w:rsid w:val="00CF6606"/>
    <w:rsid w:val="00D0092B"/>
    <w:rsid w:val="00D00AB8"/>
    <w:rsid w:val="00D01FFE"/>
    <w:rsid w:val="00D044C8"/>
    <w:rsid w:val="00D05123"/>
    <w:rsid w:val="00D10E2E"/>
    <w:rsid w:val="00D129E6"/>
    <w:rsid w:val="00D135B3"/>
    <w:rsid w:val="00D14146"/>
    <w:rsid w:val="00D14BAE"/>
    <w:rsid w:val="00D14BB6"/>
    <w:rsid w:val="00D15635"/>
    <w:rsid w:val="00D15B08"/>
    <w:rsid w:val="00D214F4"/>
    <w:rsid w:val="00D232DA"/>
    <w:rsid w:val="00D241C5"/>
    <w:rsid w:val="00D257FD"/>
    <w:rsid w:val="00D25BAE"/>
    <w:rsid w:val="00D267C8"/>
    <w:rsid w:val="00D2728F"/>
    <w:rsid w:val="00D27BAA"/>
    <w:rsid w:val="00D31016"/>
    <w:rsid w:val="00D334D9"/>
    <w:rsid w:val="00D33729"/>
    <w:rsid w:val="00D33E07"/>
    <w:rsid w:val="00D40777"/>
    <w:rsid w:val="00D40BB8"/>
    <w:rsid w:val="00D42601"/>
    <w:rsid w:val="00D453D3"/>
    <w:rsid w:val="00D458DD"/>
    <w:rsid w:val="00D45DEA"/>
    <w:rsid w:val="00D479EE"/>
    <w:rsid w:val="00D50F53"/>
    <w:rsid w:val="00D515A4"/>
    <w:rsid w:val="00D51E0E"/>
    <w:rsid w:val="00D5325F"/>
    <w:rsid w:val="00D548D6"/>
    <w:rsid w:val="00D55661"/>
    <w:rsid w:val="00D56082"/>
    <w:rsid w:val="00D56B1D"/>
    <w:rsid w:val="00D56D67"/>
    <w:rsid w:val="00D61F04"/>
    <w:rsid w:val="00D63000"/>
    <w:rsid w:val="00D63F34"/>
    <w:rsid w:val="00D651B4"/>
    <w:rsid w:val="00D669FE"/>
    <w:rsid w:val="00D6797A"/>
    <w:rsid w:val="00D749C8"/>
    <w:rsid w:val="00D76438"/>
    <w:rsid w:val="00D806F9"/>
    <w:rsid w:val="00D818E5"/>
    <w:rsid w:val="00D82F27"/>
    <w:rsid w:val="00D84AC3"/>
    <w:rsid w:val="00D84F27"/>
    <w:rsid w:val="00D85C2E"/>
    <w:rsid w:val="00D90344"/>
    <w:rsid w:val="00D91950"/>
    <w:rsid w:val="00D9235B"/>
    <w:rsid w:val="00D948E3"/>
    <w:rsid w:val="00D94EA4"/>
    <w:rsid w:val="00D95BC8"/>
    <w:rsid w:val="00D968FB"/>
    <w:rsid w:val="00DA02D1"/>
    <w:rsid w:val="00DA128D"/>
    <w:rsid w:val="00DA3176"/>
    <w:rsid w:val="00DA39B1"/>
    <w:rsid w:val="00DA5735"/>
    <w:rsid w:val="00DB1E4E"/>
    <w:rsid w:val="00DB4060"/>
    <w:rsid w:val="00DB6155"/>
    <w:rsid w:val="00DB6AF6"/>
    <w:rsid w:val="00DB7622"/>
    <w:rsid w:val="00DC113F"/>
    <w:rsid w:val="00DC4170"/>
    <w:rsid w:val="00DC5D85"/>
    <w:rsid w:val="00DD02BF"/>
    <w:rsid w:val="00DD1674"/>
    <w:rsid w:val="00DD7AF7"/>
    <w:rsid w:val="00DE11BE"/>
    <w:rsid w:val="00DE3C13"/>
    <w:rsid w:val="00DE5AA0"/>
    <w:rsid w:val="00DE7236"/>
    <w:rsid w:val="00DE776D"/>
    <w:rsid w:val="00DE781A"/>
    <w:rsid w:val="00DF21B3"/>
    <w:rsid w:val="00DF2F08"/>
    <w:rsid w:val="00DF3443"/>
    <w:rsid w:val="00DF40FF"/>
    <w:rsid w:val="00DF431F"/>
    <w:rsid w:val="00DF54A1"/>
    <w:rsid w:val="00DF58DC"/>
    <w:rsid w:val="00DF5B94"/>
    <w:rsid w:val="00DF6289"/>
    <w:rsid w:val="00E00F31"/>
    <w:rsid w:val="00E03389"/>
    <w:rsid w:val="00E04A84"/>
    <w:rsid w:val="00E068C0"/>
    <w:rsid w:val="00E10D33"/>
    <w:rsid w:val="00E1209B"/>
    <w:rsid w:val="00E1212B"/>
    <w:rsid w:val="00E12E33"/>
    <w:rsid w:val="00E1514A"/>
    <w:rsid w:val="00E15E8D"/>
    <w:rsid w:val="00E16FE2"/>
    <w:rsid w:val="00E17442"/>
    <w:rsid w:val="00E202CF"/>
    <w:rsid w:val="00E209EA"/>
    <w:rsid w:val="00E21EDD"/>
    <w:rsid w:val="00E23799"/>
    <w:rsid w:val="00E24C8C"/>
    <w:rsid w:val="00E30019"/>
    <w:rsid w:val="00E33326"/>
    <w:rsid w:val="00E35F00"/>
    <w:rsid w:val="00E363AF"/>
    <w:rsid w:val="00E3693E"/>
    <w:rsid w:val="00E377ED"/>
    <w:rsid w:val="00E43446"/>
    <w:rsid w:val="00E44830"/>
    <w:rsid w:val="00E4726F"/>
    <w:rsid w:val="00E47604"/>
    <w:rsid w:val="00E5207E"/>
    <w:rsid w:val="00E53D66"/>
    <w:rsid w:val="00E54284"/>
    <w:rsid w:val="00E54A99"/>
    <w:rsid w:val="00E55BE3"/>
    <w:rsid w:val="00E561C7"/>
    <w:rsid w:val="00E6046B"/>
    <w:rsid w:val="00E60BB4"/>
    <w:rsid w:val="00E61036"/>
    <w:rsid w:val="00E6147D"/>
    <w:rsid w:val="00E615A9"/>
    <w:rsid w:val="00E6170A"/>
    <w:rsid w:val="00E61FAE"/>
    <w:rsid w:val="00E635F4"/>
    <w:rsid w:val="00E6571C"/>
    <w:rsid w:val="00E659EE"/>
    <w:rsid w:val="00E676E5"/>
    <w:rsid w:val="00E70199"/>
    <w:rsid w:val="00E71505"/>
    <w:rsid w:val="00E72B7E"/>
    <w:rsid w:val="00E735A3"/>
    <w:rsid w:val="00E7479F"/>
    <w:rsid w:val="00E75C59"/>
    <w:rsid w:val="00E8259E"/>
    <w:rsid w:val="00E83121"/>
    <w:rsid w:val="00E8443E"/>
    <w:rsid w:val="00E91379"/>
    <w:rsid w:val="00E92D0C"/>
    <w:rsid w:val="00E96322"/>
    <w:rsid w:val="00E9645B"/>
    <w:rsid w:val="00E97900"/>
    <w:rsid w:val="00E97D27"/>
    <w:rsid w:val="00EA10F8"/>
    <w:rsid w:val="00EA1110"/>
    <w:rsid w:val="00EA3AB0"/>
    <w:rsid w:val="00EA406A"/>
    <w:rsid w:val="00EA40F4"/>
    <w:rsid w:val="00EB0DB8"/>
    <w:rsid w:val="00EB206E"/>
    <w:rsid w:val="00EB312D"/>
    <w:rsid w:val="00EB35C1"/>
    <w:rsid w:val="00EB4461"/>
    <w:rsid w:val="00EB57B4"/>
    <w:rsid w:val="00EB5FE6"/>
    <w:rsid w:val="00EB694B"/>
    <w:rsid w:val="00EB7E16"/>
    <w:rsid w:val="00ED179C"/>
    <w:rsid w:val="00ED5DF3"/>
    <w:rsid w:val="00ED708D"/>
    <w:rsid w:val="00EE1728"/>
    <w:rsid w:val="00EE21CF"/>
    <w:rsid w:val="00EE3A64"/>
    <w:rsid w:val="00EE3E7B"/>
    <w:rsid w:val="00EE47A2"/>
    <w:rsid w:val="00EE4EBF"/>
    <w:rsid w:val="00EF069C"/>
    <w:rsid w:val="00EF0C06"/>
    <w:rsid w:val="00EF3398"/>
    <w:rsid w:val="00EF431B"/>
    <w:rsid w:val="00EF4647"/>
    <w:rsid w:val="00EF48A6"/>
    <w:rsid w:val="00EF4DB9"/>
    <w:rsid w:val="00EF5D00"/>
    <w:rsid w:val="00EF6611"/>
    <w:rsid w:val="00EF6C43"/>
    <w:rsid w:val="00EF72D9"/>
    <w:rsid w:val="00F00009"/>
    <w:rsid w:val="00F00FAE"/>
    <w:rsid w:val="00F0197C"/>
    <w:rsid w:val="00F01A16"/>
    <w:rsid w:val="00F05BA4"/>
    <w:rsid w:val="00F07314"/>
    <w:rsid w:val="00F1085F"/>
    <w:rsid w:val="00F10E0D"/>
    <w:rsid w:val="00F14CBC"/>
    <w:rsid w:val="00F15EAD"/>
    <w:rsid w:val="00F16BA8"/>
    <w:rsid w:val="00F17E43"/>
    <w:rsid w:val="00F238B4"/>
    <w:rsid w:val="00F24006"/>
    <w:rsid w:val="00F248B5"/>
    <w:rsid w:val="00F258B3"/>
    <w:rsid w:val="00F26861"/>
    <w:rsid w:val="00F274A7"/>
    <w:rsid w:val="00F32704"/>
    <w:rsid w:val="00F32FC7"/>
    <w:rsid w:val="00F33C27"/>
    <w:rsid w:val="00F34044"/>
    <w:rsid w:val="00F342E0"/>
    <w:rsid w:val="00F34CD5"/>
    <w:rsid w:val="00F372DA"/>
    <w:rsid w:val="00F40C39"/>
    <w:rsid w:val="00F430C4"/>
    <w:rsid w:val="00F43A31"/>
    <w:rsid w:val="00F47B25"/>
    <w:rsid w:val="00F512FC"/>
    <w:rsid w:val="00F513EE"/>
    <w:rsid w:val="00F513EF"/>
    <w:rsid w:val="00F5775B"/>
    <w:rsid w:val="00F606B2"/>
    <w:rsid w:val="00F606E4"/>
    <w:rsid w:val="00F61F5D"/>
    <w:rsid w:val="00F66BA4"/>
    <w:rsid w:val="00F67123"/>
    <w:rsid w:val="00F67634"/>
    <w:rsid w:val="00F72476"/>
    <w:rsid w:val="00F749AE"/>
    <w:rsid w:val="00F7529F"/>
    <w:rsid w:val="00F75C60"/>
    <w:rsid w:val="00F75C88"/>
    <w:rsid w:val="00F75D31"/>
    <w:rsid w:val="00F76E6A"/>
    <w:rsid w:val="00F777FC"/>
    <w:rsid w:val="00F778EC"/>
    <w:rsid w:val="00F82159"/>
    <w:rsid w:val="00F82666"/>
    <w:rsid w:val="00F8286E"/>
    <w:rsid w:val="00F8389F"/>
    <w:rsid w:val="00F85297"/>
    <w:rsid w:val="00F8579C"/>
    <w:rsid w:val="00F90C79"/>
    <w:rsid w:val="00F92430"/>
    <w:rsid w:val="00F951D7"/>
    <w:rsid w:val="00F95F00"/>
    <w:rsid w:val="00F971A3"/>
    <w:rsid w:val="00FA03FF"/>
    <w:rsid w:val="00FA1899"/>
    <w:rsid w:val="00FA58EF"/>
    <w:rsid w:val="00FA5FBB"/>
    <w:rsid w:val="00FA663C"/>
    <w:rsid w:val="00FB074D"/>
    <w:rsid w:val="00FB24A7"/>
    <w:rsid w:val="00FB2649"/>
    <w:rsid w:val="00FB270A"/>
    <w:rsid w:val="00FB78C4"/>
    <w:rsid w:val="00FC142F"/>
    <w:rsid w:val="00FC299E"/>
    <w:rsid w:val="00FC2C54"/>
    <w:rsid w:val="00FC58C6"/>
    <w:rsid w:val="00FD1354"/>
    <w:rsid w:val="00FD1441"/>
    <w:rsid w:val="00FD16A4"/>
    <w:rsid w:val="00FD314F"/>
    <w:rsid w:val="00FD37A0"/>
    <w:rsid w:val="00FD4605"/>
    <w:rsid w:val="00FD5050"/>
    <w:rsid w:val="00FD60CE"/>
    <w:rsid w:val="00FE1306"/>
    <w:rsid w:val="00FE1D8E"/>
    <w:rsid w:val="00FE2E0B"/>
    <w:rsid w:val="00FE382C"/>
    <w:rsid w:val="00FE47FC"/>
    <w:rsid w:val="00FF268C"/>
    <w:rsid w:val="00FF2AC9"/>
    <w:rsid w:val="00FF389C"/>
    <w:rsid w:val="00FF712B"/>
    <w:rsid w:val="00FF7453"/>
    <w:rsid w:val="00FF7B9A"/>
    <w:rsid w:val="00FF7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1C43E2"/>
  <w15:chartTrackingRefBased/>
  <w15:docId w15:val="{B9DAEC11-A63C-40B3-AF33-EBCF870C3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404040" w:themeColor="text1" w:themeTint="BF"/>
        <w:kern w:val="2"/>
        <w:lang w:val="nb-NO" w:eastAsia="ja-JP" w:bidi="ar-SA"/>
        <w14:ligatures w14:val="standard"/>
      </w:rPr>
    </w:rPrDefault>
    <w:pPrDefault>
      <w:pPr>
        <w:spacing w:after="20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0CE"/>
    <w:rPr>
      <w:spacing w:val="-4"/>
    </w:rPr>
  </w:style>
  <w:style w:type="paragraph" w:styleId="Overskrift1">
    <w:name w:val="heading 1"/>
    <w:basedOn w:val="Normal"/>
    <w:next w:val="Normal"/>
    <w:link w:val="Overskrift1Tegn"/>
    <w:uiPriority w:val="9"/>
    <w:qFormat/>
    <w:pPr>
      <w:keepNext/>
      <w:keepLines/>
      <w:spacing w:before="360" w:after="140"/>
      <w:outlineLvl w:val="0"/>
    </w:pPr>
    <w:rPr>
      <w:rFonts w:asciiTheme="majorHAnsi" w:eastAsiaTheme="majorEastAsia" w:hAnsiTheme="majorHAnsi" w:cstheme="majorBidi"/>
      <w:b/>
      <w:bCs/>
      <w:caps/>
      <w:color w:val="3E762A" w:themeColor="accent1" w:themeShade="BF"/>
      <w:sz w:val="24"/>
    </w:rPr>
  </w:style>
  <w:style w:type="paragraph" w:styleId="Overskrift2">
    <w:name w:val="heading 2"/>
    <w:basedOn w:val="Normal"/>
    <w:next w:val="Normal"/>
    <w:link w:val="Overskrift2Tegn"/>
    <w:uiPriority w:val="3"/>
    <w:unhideWhenUsed/>
    <w:qFormat/>
    <w:pPr>
      <w:keepNext/>
      <w:keepLines/>
      <w:spacing w:before="200" w:after="120" w:line="240" w:lineRule="auto"/>
      <w:outlineLvl w:val="1"/>
    </w:pPr>
    <w:rPr>
      <w:rFonts w:asciiTheme="majorHAnsi" w:eastAsiaTheme="majorEastAsia" w:hAnsiTheme="majorHAnsi" w:cstheme="majorBidi"/>
      <w:color w:val="3E762A" w:themeColor="accent1" w:themeShade="BF"/>
      <w:sz w:val="24"/>
    </w:rPr>
  </w:style>
  <w:style w:type="paragraph" w:styleId="Overskrift3">
    <w:name w:val="heading 3"/>
    <w:basedOn w:val="Normal"/>
    <w:next w:val="Normal"/>
    <w:link w:val="Overskrift3Tegn"/>
    <w:uiPriority w:val="3"/>
    <w:unhideWhenUsed/>
    <w:qFormat/>
    <w:pPr>
      <w:keepNext/>
      <w:keepLines/>
      <w:spacing w:before="120" w:after="0"/>
      <w:outlineLvl w:val="2"/>
    </w:pPr>
    <w:rPr>
      <w:b/>
      <w:bCs/>
    </w:rPr>
  </w:style>
  <w:style w:type="paragraph" w:styleId="Overskrift4">
    <w:name w:val="heading 4"/>
    <w:basedOn w:val="Normal"/>
    <w:next w:val="Normal"/>
    <w:link w:val="Overskrift4Tegn"/>
    <w:uiPriority w:val="3"/>
    <w:semiHidden/>
    <w:unhideWhenUsed/>
    <w:qFormat/>
    <w:pPr>
      <w:keepNext/>
      <w:keepLines/>
      <w:spacing w:before="160" w:after="0"/>
      <w:outlineLvl w:val="3"/>
    </w:pPr>
    <w:rPr>
      <w:rFonts w:asciiTheme="majorHAnsi" w:eastAsiaTheme="majorEastAsia" w:hAnsiTheme="majorHAnsi" w:cstheme="majorBidi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E762A" w:themeColor="accent1" w:themeShade="BF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Pr>
      <w:color w:val="808080"/>
    </w:rPr>
  </w:style>
  <w:style w:type="paragraph" w:styleId="Tittel">
    <w:name w:val="Title"/>
    <w:basedOn w:val="Normal"/>
    <w:link w:val="TittelTegn"/>
    <w:uiPriority w:val="1"/>
    <w:qFormat/>
    <w:pPr>
      <w:spacing w:before="120" w:after="0" w:line="204" w:lineRule="auto"/>
      <w:contextualSpacing/>
    </w:pPr>
    <w:rPr>
      <w:rFonts w:asciiTheme="majorHAnsi" w:eastAsiaTheme="majorEastAsia" w:hAnsiTheme="majorHAnsi" w:cstheme="majorBidi"/>
      <w:b/>
      <w:bCs/>
      <w:caps/>
      <w:kern w:val="28"/>
      <w:sz w:val="78"/>
    </w:rPr>
  </w:style>
  <w:style w:type="character" w:customStyle="1" w:styleId="TittelTegn">
    <w:name w:val="Tittel Tegn"/>
    <w:basedOn w:val="Standardskriftforavsnitt"/>
    <w:link w:val="Tittel"/>
    <w:uiPriority w:val="1"/>
    <w:rPr>
      <w:rFonts w:asciiTheme="majorHAnsi" w:eastAsiaTheme="majorEastAsia" w:hAnsiTheme="majorHAnsi" w:cstheme="majorBidi"/>
      <w:b/>
      <w:bCs/>
      <w:caps/>
      <w:kern w:val="28"/>
      <w:sz w:val="78"/>
    </w:rPr>
  </w:style>
  <w:style w:type="paragraph" w:styleId="Undertittel">
    <w:name w:val="Subtitle"/>
    <w:basedOn w:val="Normal"/>
    <w:link w:val="UndertittelTegn"/>
    <w:uiPriority w:val="2"/>
    <w:qFormat/>
    <w:pPr>
      <w:numPr>
        <w:ilvl w:val="1"/>
      </w:numPr>
      <w:spacing w:before="240" w:after="600" w:line="240" w:lineRule="auto"/>
    </w:pPr>
    <w:rPr>
      <w:rFonts w:asciiTheme="majorHAnsi" w:eastAsiaTheme="majorEastAsia" w:hAnsiTheme="majorHAnsi" w:cstheme="majorBidi"/>
      <w:color w:val="5A5A5A" w:themeColor="text1" w:themeTint="A5"/>
      <w:sz w:val="24"/>
    </w:rPr>
  </w:style>
  <w:style w:type="character" w:customStyle="1" w:styleId="UndertittelTegn">
    <w:name w:val="Undertittel Tegn"/>
    <w:basedOn w:val="Standardskriftforavsnitt"/>
    <w:link w:val="Undertittel"/>
    <w:uiPriority w:val="2"/>
    <w:rPr>
      <w:rFonts w:asciiTheme="majorHAnsi" w:eastAsiaTheme="majorEastAsia" w:hAnsiTheme="majorHAnsi" w:cstheme="majorBidi"/>
      <w:color w:val="5A5A5A" w:themeColor="text1" w:themeTint="A5"/>
      <w:sz w:val="24"/>
    </w:rPr>
  </w:style>
  <w:style w:type="table" w:styleId="Tabellrutenett">
    <w:name w:val="Table Grid"/>
    <w:basedOn w:val="Vanligtabel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Pr>
      <w:rFonts w:asciiTheme="majorHAnsi" w:eastAsiaTheme="majorEastAsia" w:hAnsiTheme="majorHAnsi" w:cstheme="majorBidi"/>
      <w:b/>
      <w:bCs/>
      <w:caps/>
      <w:color w:val="3E762A" w:themeColor="accent1" w:themeShade="BF"/>
      <w:sz w:val="24"/>
    </w:rPr>
  </w:style>
  <w:style w:type="paragraph" w:customStyle="1" w:styleId="Blokkoverskrift">
    <w:name w:val="Blokkoverskrift"/>
    <w:basedOn w:val="Normal"/>
    <w:next w:val="Blokktekst"/>
    <w:uiPriority w:val="3"/>
    <w:qFormat/>
    <w:pPr>
      <w:spacing w:after="180" w:line="216" w:lineRule="auto"/>
      <w:ind w:left="288" w:right="288"/>
    </w:pPr>
    <w:rPr>
      <w:rFonts w:asciiTheme="majorHAnsi" w:eastAsiaTheme="majorEastAsia" w:hAnsiTheme="majorHAnsi" w:cstheme="majorBidi"/>
      <w:b/>
      <w:bCs/>
      <w:caps/>
      <w:color w:val="FFFFFF" w:themeColor="background1"/>
      <w:sz w:val="28"/>
    </w:rPr>
  </w:style>
  <w:style w:type="paragraph" w:styleId="Bildetekst">
    <w:name w:val="caption"/>
    <w:basedOn w:val="Normal"/>
    <w:next w:val="Normal"/>
    <w:uiPriority w:val="3"/>
    <w:unhideWhenUsed/>
    <w:qFormat/>
    <w:pPr>
      <w:spacing w:before="120" w:after="0" w:line="240" w:lineRule="auto"/>
    </w:pPr>
    <w:rPr>
      <w:i/>
      <w:iCs/>
      <w:color w:val="595959" w:themeColor="text1" w:themeTint="A6"/>
      <w:sz w:val="18"/>
    </w:rPr>
  </w:style>
  <w:style w:type="paragraph" w:styleId="Blokktekst">
    <w:name w:val="Block Text"/>
    <w:basedOn w:val="Normal"/>
    <w:uiPriority w:val="3"/>
    <w:unhideWhenUsed/>
    <w:qFormat/>
    <w:pPr>
      <w:spacing w:after="180" w:line="312" w:lineRule="auto"/>
      <w:ind w:left="288" w:right="288"/>
    </w:pPr>
    <w:rPr>
      <w:color w:val="FFFFFF" w:themeColor="background1"/>
      <w:sz w:val="22"/>
    </w:rPr>
  </w:style>
  <w:style w:type="character" w:customStyle="1" w:styleId="Overskrift2Tegn">
    <w:name w:val="Overskrift 2 Tegn"/>
    <w:basedOn w:val="Standardskriftforavsnitt"/>
    <w:link w:val="Overskrift2"/>
    <w:uiPriority w:val="3"/>
    <w:rPr>
      <w:rFonts w:asciiTheme="majorHAnsi" w:eastAsiaTheme="majorEastAsia" w:hAnsiTheme="majorHAnsi" w:cstheme="majorBidi"/>
      <w:color w:val="3E762A" w:themeColor="accent1" w:themeShade="BF"/>
      <w:sz w:val="24"/>
    </w:rPr>
  </w:style>
  <w:style w:type="character" w:customStyle="1" w:styleId="Overskrift3Tegn">
    <w:name w:val="Overskrift 3 Tegn"/>
    <w:basedOn w:val="Standardskriftforavsnitt"/>
    <w:link w:val="Overskrift3"/>
    <w:uiPriority w:val="3"/>
    <w:rPr>
      <w:b/>
      <w:bCs/>
    </w:rPr>
  </w:style>
  <w:style w:type="paragraph" w:styleId="Sitat">
    <w:name w:val="Quote"/>
    <w:basedOn w:val="Normal"/>
    <w:next w:val="Normal"/>
    <w:link w:val="SitatTegn"/>
    <w:uiPriority w:val="3"/>
    <w:qFormat/>
    <w:pPr>
      <w:pBdr>
        <w:top w:val="single" w:sz="6" w:space="4" w:color="3E762A" w:themeColor="accent1" w:themeShade="BF"/>
        <w:bottom w:val="single" w:sz="6" w:space="4" w:color="3E762A" w:themeColor="accent1" w:themeShade="BF"/>
      </w:pBdr>
      <w:spacing w:before="200"/>
      <w:ind w:left="864" w:right="864"/>
      <w:jc w:val="center"/>
    </w:pPr>
    <w:rPr>
      <w:i/>
      <w:iCs/>
      <w:sz w:val="28"/>
    </w:rPr>
  </w:style>
  <w:style w:type="character" w:customStyle="1" w:styleId="SitatTegn">
    <w:name w:val="Sitat Tegn"/>
    <w:basedOn w:val="Standardskriftforavsnitt"/>
    <w:link w:val="Sitat"/>
    <w:uiPriority w:val="3"/>
    <w:rPr>
      <w:i/>
      <w:iCs/>
      <w:sz w:val="28"/>
    </w:rPr>
  </w:style>
  <w:style w:type="character" w:customStyle="1" w:styleId="Overskrift4Tegn">
    <w:name w:val="Overskrift 4 Tegn"/>
    <w:basedOn w:val="Standardskriftforavsnitt"/>
    <w:link w:val="Overskrift4"/>
    <w:uiPriority w:val="3"/>
    <w:semiHidden/>
    <w:rPr>
      <w:rFonts w:asciiTheme="majorHAnsi" w:eastAsiaTheme="majorEastAsia" w:hAnsiTheme="majorHAnsi" w:cstheme="majorBidi"/>
    </w:rPr>
  </w:style>
  <w:style w:type="paragraph" w:customStyle="1" w:styleId="Kontaktinformasjon">
    <w:name w:val="Kontaktinformasjon"/>
    <w:basedOn w:val="Normal"/>
    <w:uiPriority w:val="5"/>
    <w:qFormat/>
    <w:pPr>
      <w:spacing w:after="0"/>
    </w:pPr>
  </w:style>
  <w:style w:type="paragraph" w:customStyle="1" w:styleId="Kontaktoverskrift">
    <w:name w:val="Kontaktoverskrift"/>
    <w:basedOn w:val="Normal"/>
    <w:uiPriority w:val="4"/>
    <w:qFormat/>
    <w:pPr>
      <w:spacing w:before="320" w:line="240" w:lineRule="auto"/>
    </w:pPr>
    <w:rPr>
      <w:rFonts w:asciiTheme="majorHAnsi" w:eastAsiaTheme="majorEastAsia" w:hAnsiTheme="majorHAnsi" w:cstheme="majorBidi"/>
      <w:color w:val="3E762A" w:themeColor="accent1" w:themeShade="BF"/>
      <w:sz w:val="24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  <w:style w:type="paragraph" w:styleId="Bobletekst">
    <w:name w:val="Balloon Text"/>
    <w:basedOn w:val="Normal"/>
    <w:link w:val="BobletekstTeg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Pr>
      <w:rFonts w:ascii="Segoe UI" w:hAnsi="Segoe UI" w:cs="Segoe UI"/>
      <w:sz w:val="18"/>
    </w:rPr>
  </w:style>
  <w:style w:type="paragraph" w:styleId="Merknadstekst">
    <w:name w:val="annotation text"/>
    <w:basedOn w:val="Normal"/>
    <w:link w:val="MerknadstekstTegn"/>
    <w:uiPriority w:val="99"/>
    <w:semiHidden/>
    <w:unhideWhenUsed/>
    <w:pPr>
      <w:spacing w:after="160" w:line="240" w:lineRule="auto"/>
    </w:pPr>
    <w:rPr>
      <w:color w:val="auto"/>
      <w:kern w:val="0"/>
      <w:lang w:eastAsia="en-US"/>
      <w14:ligatures w14:val="none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Pr>
      <w:color w:val="auto"/>
      <w:kern w:val="0"/>
      <w:lang w:eastAsia="en-US"/>
      <w14:ligatures w14:val="none"/>
    </w:rPr>
  </w:style>
  <w:style w:type="paragraph" w:customStyle="1" w:styleId="Organisasjon">
    <w:name w:val="Organisasjon"/>
    <w:basedOn w:val="Normal"/>
    <w:uiPriority w:val="7"/>
    <w:qFormat/>
    <w:pPr>
      <w:spacing w:after="0"/>
    </w:pPr>
    <w:rPr>
      <w:rFonts w:asciiTheme="majorHAnsi" w:eastAsiaTheme="majorEastAsia" w:hAnsiTheme="majorHAnsi" w:cstheme="majorBidi"/>
      <w:b/>
      <w:bCs/>
      <w:caps/>
      <w:color w:val="3E762A" w:themeColor="accent1" w:themeShade="BF"/>
      <w:sz w:val="22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Pr>
      <w:rFonts w:asciiTheme="majorHAnsi" w:eastAsiaTheme="majorEastAsia" w:hAnsiTheme="majorHAnsi" w:cstheme="majorBidi"/>
      <w:color w:val="3E762A" w:themeColor="accent1" w:themeShade="BF"/>
    </w:rPr>
  </w:style>
  <w:style w:type="character" w:styleId="Sterkutheving">
    <w:name w:val="Intense Emphasis"/>
    <w:basedOn w:val="Standardskriftforavsnitt"/>
    <w:uiPriority w:val="21"/>
    <w:semiHidden/>
    <w:unhideWhenUsed/>
    <w:qFormat/>
    <w:rPr>
      <w:i/>
      <w:iCs/>
      <w:color w:val="3E762A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semiHidden/>
    <w:unhideWhenUsed/>
    <w:qFormat/>
    <w:pPr>
      <w:pBdr>
        <w:top w:val="single" w:sz="4" w:space="10" w:color="3E762A" w:themeColor="accent1" w:themeShade="BF"/>
        <w:bottom w:val="single" w:sz="4" w:space="10" w:color="3E762A" w:themeColor="accent1" w:themeShade="BF"/>
      </w:pBdr>
      <w:spacing w:before="360" w:after="360"/>
      <w:ind w:left="864" w:right="864"/>
      <w:jc w:val="center"/>
    </w:pPr>
    <w:rPr>
      <w:i/>
      <w:iCs/>
      <w:color w:val="3E762A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semiHidden/>
    <w:rPr>
      <w:i/>
      <w:iCs/>
      <w:color w:val="3E762A" w:themeColor="accent1" w:themeShade="BF"/>
    </w:rPr>
  </w:style>
  <w:style w:type="character" w:styleId="Sterkreferanse">
    <w:name w:val="Intense Reference"/>
    <w:basedOn w:val="Standardskriftforavsnitt"/>
    <w:uiPriority w:val="32"/>
    <w:semiHidden/>
    <w:unhideWhenUsed/>
    <w:qFormat/>
    <w:rPr>
      <w:b/>
      <w:bCs/>
      <w:caps w:val="0"/>
      <w:smallCaps/>
      <w:color w:val="3E762A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</w:style>
  <w:style w:type="paragraph" w:styleId="Bunntekst">
    <w:name w:val="footer"/>
    <w:basedOn w:val="Normal"/>
    <w:link w:val="BunntekstTegn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</w:style>
  <w:style w:type="paragraph" w:customStyle="1" w:styleId="Kontaktinformasjon0">
    <w:name w:val="Kontaktinformasjon"/>
    <w:aliases w:val="fet skrift"/>
    <w:basedOn w:val="Normal"/>
    <w:uiPriority w:val="6"/>
    <w:qFormat/>
    <w:pPr>
      <w:spacing w:after="0"/>
    </w:pPr>
    <w:rPr>
      <w:b/>
      <w:noProof/>
    </w:rPr>
  </w:style>
  <w:style w:type="character" w:styleId="Hyperkobling">
    <w:name w:val="Hyperlink"/>
    <w:basedOn w:val="Standardskriftforavsnitt"/>
    <w:uiPriority w:val="99"/>
    <w:unhideWhenUsed/>
    <w:rsid w:val="00E97D27"/>
    <w:rPr>
      <w:color w:val="467886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E97D2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E97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pacing w:val="0"/>
      <w:kern w:val="0"/>
      <w:sz w:val="24"/>
      <w:szCs w:val="24"/>
      <w:lang w:eastAsia="nb-NO"/>
      <w14:ligatures w14:val="none"/>
    </w:rPr>
  </w:style>
  <w:style w:type="character" w:styleId="Sterk">
    <w:name w:val="Strong"/>
    <w:basedOn w:val="Standardskriftforavsnitt"/>
    <w:uiPriority w:val="22"/>
    <w:qFormat/>
    <w:rsid w:val="00AA4A75"/>
    <w:rPr>
      <w:b/>
      <w:bCs/>
    </w:rPr>
  </w:style>
  <w:style w:type="character" w:styleId="Fulgthyperkobling">
    <w:name w:val="FollowedHyperlink"/>
    <w:basedOn w:val="Standardskriftforavsnitt"/>
    <w:uiPriority w:val="99"/>
    <w:semiHidden/>
    <w:unhideWhenUsed/>
    <w:rsid w:val="00AA4A75"/>
    <w:rPr>
      <w:color w:val="BA6906" w:themeColor="followedHyperlink"/>
      <w:u w:val="single"/>
    </w:rPr>
  </w:style>
  <w:style w:type="paragraph" w:styleId="Listeavsnitt">
    <w:name w:val="List Paragraph"/>
    <w:basedOn w:val="Normal"/>
    <w:uiPriority w:val="34"/>
    <w:qFormat/>
    <w:rsid w:val="00F61F5D"/>
    <w:pPr>
      <w:spacing w:after="160" w:line="259" w:lineRule="auto"/>
      <w:ind w:left="720"/>
      <w:contextualSpacing/>
    </w:pPr>
    <w:rPr>
      <w:color w:val="auto"/>
      <w:spacing w:val="0"/>
      <w:sz w:val="22"/>
      <w:szCs w:val="22"/>
      <w:lang w:eastAsia="en-US"/>
      <w14:ligatures w14:val="standardContextual"/>
    </w:rPr>
  </w:style>
  <w:style w:type="paragraph" w:styleId="Ingenmellomrom">
    <w:name w:val="No Spacing"/>
    <w:link w:val="IngenmellomromTegn"/>
    <w:uiPriority w:val="1"/>
    <w:qFormat/>
    <w:rsid w:val="00535517"/>
    <w:pPr>
      <w:spacing w:after="0" w:line="240" w:lineRule="auto"/>
    </w:pPr>
    <w:rPr>
      <w:rFonts w:eastAsiaTheme="minorEastAsia"/>
      <w:color w:val="auto"/>
      <w:kern w:val="0"/>
      <w:sz w:val="22"/>
      <w:szCs w:val="22"/>
      <w:lang w:eastAsia="nb-NO"/>
      <w14:ligatures w14:val="none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535517"/>
    <w:rPr>
      <w:rFonts w:eastAsiaTheme="minorEastAsia"/>
      <w:color w:val="auto"/>
      <w:kern w:val="0"/>
      <w:sz w:val="22"/>
      <w:szCs w:val="22"/>
      <w:lang w:eastAsia="nb-NO"/>
      <w14:ligatures w14:val="none"/>
    </w:rPr>
  </w:style>
  <w:style w:type="paragraph" w:customStyle="1" w:styleId="Default">
    <w:name w:val="Default"/>
    <w:rsid w:val="004F145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7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7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5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1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3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6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2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3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9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9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7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9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hyperlink" Target="https://giverstafett.no/kommune/rauma" TargetMode="External"/><Relationship Id="rId26" Type="http://schemas.openxmlformats.org/officeDocument/2006/relationships/hyperlink" Target="https://mrfylke.no/tenester/tilskot-prisar-og-stipend/oversikt-over-tilskot-prisar-og-stipend/prosjektstotte-til-kulturmiljo-og-friluftsliv.13375.aspx" TargetMode="External"/><Relationship Id="rId39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image" Target="media/image9.jpeg"/><Relationship Id="rId34" Type="http://schemas.openxmlformats.org/officeDocument/2006/relationships/image" Target="media/image11.pn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7.png"/><Relationship Id="rId25" Type="http://schemas.openxmlformats.org/officeDocument/2006/relationships/hyperlink" Target="https://mrfylke.no/tenester/tilskot-prisar-og-stipend/oversikt-over-tilskot-prisar-og-stipend/prosjektstotte-til-allmennkultur-og-idrett.13133.aspx" TargetMode="External"/><Relationship Id="rId33" Type="http://schemas.openxmlformats.org/officeDocument/2006/relationships/hyperlink" Target="https://soknadssenter.miljodirektoratet.no/TilskuddFriluftsaktivitet/Startside/Index?id=7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rauma.kommune.no/tjenester/kultur-fritid-og-friluftsliv/kultur/kulturprisen/" TargetMode="External"/><Relationship Id="rId20" Type="http://schemas.openxmlformats.org/officeDocument/2006/relationships/image" Target="media/image8.jpeg"/><Relationship Id="rId29" Type="http://schemas.openxmlformats.org/officeDocument/2006/relationships/hyperlink" Target="https://mrfylke.no/tenester/tilskot-prisar-og-stipend/oversikt-over-tilskot-prisar-og-stipend/tilskot-til-tiltak-i-statleg-sikra-friluftslivsomrade.11447.aspx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svg"/><Relationship Id="rId24" Type="http://schemas.openxmlformats.org/officeDocument/2006/relationships/hyperlink" Target="https://mrfylke.no/tenester/tilskot-prisar-og-stipend/" TargetMode="External"/><Relationship Id="rId32" Type="http://schemas.openxmlformats.org/officeDocument/2006/relationships/hyperlink" Target="https://smnstiftelsen.no/sok-stotte/hostens-formal-2025/" TargetMode="External"/><Relationship Id="rId37" Type="http://schemas.openxmlformats.org/officeDocument/2006/relationships/hyperlink" Target="mailto:helene.birkeli@rauma.kommune.no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rauma.kommune.no/tjenester/kultur-fritid-og-friluftsliv/kultur/kulturprisen/" TargetMode="External"/><Relationship Id="rId23" Type="http://schemas.openxmlformats.org/officeDocument/2006/relationships/hyperlink" Target="https://ny.bufdir.no/tilskudd/bufdirs-soknadsportal/" TargetMode="External"/><Relationship Id="rId28" Type="http://schemas.openxmlformats.org/officeDocument/2006/relationships/hyperlink" Target="https://mrfylke.no/tenester/tilskot-prisar-og-stipend/oversikt-over-tilskot-prisar-og-stipend/tilskot-til-friluftslivsaktivitet.11446.aspx" TargetMode="External"/><Relationship Id="rId36" Type="http://schemas.openxmlformats.org/officeDocument/2006/relationships/hyperlink" Target="https://bykreditt.no/soknadsskjema/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s://giverstafett.no/gi-gave/privatperson" TargetMode="External"/><Relationship Id="rId31" Type="http://schemas.openxmlformats.org/officeDocument/2006/relationships/hyperlink" Target="https://mrfylke.no/Kalender/CalendarEvent.aspx?id=113&amp;MId1=7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0.jpeg"/><Relationship Id="rId27" Type="http://schemas.openxmlformats.org/officeDocument/2006/relationships/hyperlink" Target="https://mrfylke.no/tenester/tilskot-prisar-og-stipend/oversikt-over-tilskot-prisar-og-stipend/tilskot-til-verdiskapingsarbeid-pa-kulturmiljoomradet.31522.aspx" TargetMode="External"/><Relationship Id="rId30" Type="http://schemas.openxmlformats.org/officeDocument/2006/relationships/hyperlink" Target="https://mrfylke.no/Kalender/CalendarEvent.aspx?id=113&amp;MId1=7" TargetMode="External"/><Relationship Id="rId35" Type="http://schemas.openxmlformats.org/officeDocument/2006/relationships/image" Target="media/image12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7770\AppData\Roaming\Microsoft\Templates\Firmaets%20nyhetsbrev.dotx" TargetMode="External"/></Relationships>
</file>

<file path=word/theme/theme1.xml><?xml version="1.0" encoding="utf-8"?>
<a:theme xmlns:a="http://schemas.openxmlformats.org/drawingml/2006/main" name="Office Theme">
  <a:themeElements>
    <a:clrScheme name="Grøn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Newsletter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0F21B-DF77-455C-A847-B865AD5140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39A76A-8547-43B7-B537-F86A370F8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Firmaets nyhetsbrev</Template>
  <TotalTime>0</TotalTime>
  <Pages>4</Pages>
  <Words>816</Words>
  <Characters>4331</Characters>
  <Application>Microsoft Office Word</Application>
  <DocSecurity>0</DocSecurity>
  <Lines>36</Lines>
  <Paragraphs>10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5137</CharactersWithSpaces>
  <SharedDoc>false</SharedDoc>
  <HLinks>
    <vt:vector size="60" baseType="variant">
      <vt:variant>
        <vt:i4>458797</vt:i4>
      </vt:variant>
      <vt:variant>
        <vt:i4>6</vt:i4>
      </vt:variant>
      <vt:variant>
        <vt:i4>0</vt:i4>
      </vt:variant>
      <vt:variant>
        <vt:i4>5</vt:i4>
      </vt:variant>
      <vt:variant>
        <vt:lpwstr>mailto:helene.birkeli@rauma.kommune.no</vt:lpwstr>
      </vt:variant>
      <vt:variant>
        <vt:lpwstr/>
      </vt:variant>
      <vt:variant>
        <vt:i4>6094931</vt:i4>
      </vt:variant>
      <vt:variant>
        <vt:i4>3</vt:i4>
      </vt:variant>
      <vt:variant>
        <vt:i4>0</vt:i4>
      </vt:variant>
      <vt:variant>
        <vt:i4>5</vt:i4>
      </vt:variant>
      <vt:variant>
        <vt:lpwstr>https://tilskuddsportalen.no/</vt:lpwstr>
      </vt:variant>
      <vt:variant>
        <vt:lpwstr/>
      </vt:variant>
      <vt:variant>
        <vt:i4>5242974</vt:i4>
      </vt:variant>
      <vt:variant>
        <vt:i4>0</vt:i4>
      </vt:variant>
      <vt:variant>
        <vt:i4>0</vt:i4>
      </vt:variant>
      <vt:variant>
        <vt:i4>5</vt:i4>
      </vt:variant>
      <vt:variant>
        <vt:lpwstr>https://tilskudd.dfo.no/</vt:lpwstr>
      </vt:variant>
      <vt:variant>
        <vt:lpwstr/>
      </vt:variant>
      <vt:variant>
        <vt:i4>1441856</vt:i4>
      </vt:variant>
      <vt:variant>
        <vt:i4>18</vt:i4>
      </vt:variant>
      <vt:variant>
        <vt:i4>0</vt:i4>
      </vt:variant>
      <vt:variant>
        <vt:i4>5</vt:i4>
      </vt:variant>
      <vt:variant>
        <vt:lpwstr>https://www.facebook.com/events/1011423974287885</vt:lpwstr>
      </vt:variant>
      <vt:variant>
        <vt:lpwstr/>
      </vt:variant>
      <vt:variant>
        <vt:i4>5570657</vt:i4>
      </vt:variant>
      <vt:variant>
        <vt:i4>15</vt:i4>
      </vt:variant>
      <vt:variant>
        <vt:i4>0</vt:i4>
      </vt:variant>
      <vt:variant>
        <vt:i4>5</vt:i4>
      </vt:variant>
      <vt:variant>
        <vt:lpwstr>mailto:linda@norskfriluftsliv.no</vt:lpwstr>
      </vt:variant>
      <vt:variant>
        <vt:lpwstr/>
      </vt:variant>
      <vt:variant>
        <vt:i4>6881380</vt:i4>
      </vt:variant>
      <vt:variant>
        <vt:i4>12</vt:i4>
      </vt:variant>
      <vt:variant>
        <vt:i4>0</vt:i4>
      </vt:variant>
      <vt:variant>
        <vt:i4>5</vt:i4>
      </vt:variant>
      <vt:variant>
        <vt:lpwstr>http://www.bua.no/</vt:lpwstr>
      </vt:variant>
      <vt:variant>
        <vt:lpwstr/>
      </vt:variant>
      <vt:variant>
        <vt:i4>1638479</vt:i4>
      </vt:variant>
      <vt:variant>
        <vt:i4>9</vt:i4>
      </vt:variant>
      <vt:variant>
        <vt:i4>0</vt:i4>
      </vt:variant>
      <vt:variant>
        <vt:i4>5</vt:i4>
      </vt:variant>
      <vt:variant>
        <vt:lpwstr>https://www.andalsnes-avis.no/nyheter/i/MnG2vB/her-kan-du-leie-for-en-slikk-og-ingenting-225-kroner-dagen</vt:lpwstr>
      </vt:variant>
      <vt:variant>
        <vt:lpwstr/>
      </vt:variant>
      <vt:variant>
        <vt:i4>6684704</vt:i4>
      </vt:variant>
      <vt:variant>
        <vt:i4>6</vt:i4>
      </vt:variant>
      <vt:variant>
        <vt:i4>0</vt:i4>
      </vt:variant>
      <vt:variant>
        <vt:i4>5</vt:i4>
      </vt:variant>
      <vt:variant>
        <vt:lpwstr>https://lottstift.no/for-frivilligheten/momskompensasjon-pa-varer-og-tjenester/</vt:lpwstr>
      </vt:variant>
      <vt:variant>
        <vt:lpwstr/>
      </vt:variant>
      <vt:variant>
        <vt:i4>5898319</vt:i4>
      </vt:variant>
      <vt:variant>
        <vt:i4>3</vt:i4>
      </vt:variant>
      <vt:variant>
        <vt:i4>0</vt:i4>
      </vt:variant>
      <vt:variant>
        <vt:i4>5</vt:i4>
      </vt:variant>
      <vt:variant>
        <vt:lpwstr>https://www.brreg.no/lag-og-foreninger/registrere-lag-eller-forening/registrering-i-frivillighetsregisteret/</vt:lpwstr>
      </vt:variant>
      <vt:variant>
        <vt:lpwstr/>
      </vt:variant>
      <vt:variant>
        <vt:i4>2818152</vt:i4>
      </vt:variant>
      <vt:variant>
        <vt:i4>0</vt:i4>
      </vt:variant>
      <vt:variant>
        <vt:i4>0</vt:i4>
      </vt:variant>
      <vt:variant>
        <vt:i4>5</vt:i4>
      </vt:variant>
      <vt:variant>
        <vt:lpwstr>https://www.andalsnes-avis.no/nyheter/i/PpxJGb/en-dag-for-hele-bygda-blir-en-tradisjon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Birkeli, Helene</dc:creator>
  <cp:keywords/>
  <cp:lastModifiedBy>Birkeli, Helene</cp:lastModifiedBy>
  <cp:revision>1437</cp:revision>
  <cp:lastPrinted>2025-03-12T22:07:00Z</cp:lastPrinted>
  <dcterms:created xsi:type="dcterms:W3CDTF">2024-09-23T21:59:00Z</dcterms:created>
  <dcterms:modified xsi:type="dcterms:W3CDTF">2025-10-24T09:09:00Z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TC032000969991</vt:lpwstr>
  </property>
</Properties>
</file>